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160A3D" w14:textId="77777777" w:rsidR="00864AAA" w:rsidRPr="007B0D89" w:rsidRDefault="00CB1823">
      <w:pPr>
        <w:jc w:val="center"/>
        <w:rPr>
          <w:sz w:val="28"/>
          <w:lang w:val="lt-LT"/>
        </w:rPr>
      </w:pPr>
      <w:r w:rsidRPr="007B0D89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288E9669" wp14:editId="012CFD82">
                <wp:simplePos x="0" y="0"/>
                <wp:positionH relativeFrom="column">
                  <wp:posOffset>-142240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23495" b="222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7317C" id="Rectangle 2" o:spid="_x0000_s1026" style="position:absolute;margin-left:-11.2pt;margin-top:-2.35pt;width:547.15pt;height:799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" o:allowincell="f" fillcolor="#f2f2f2" strokeweight="1pt"/>
            </w:pict>
          </mc:Fallback>
        </mc:AlternateContent>
      </w:r>
    </w:p>
    <w:p w14:paraId="6093AE4F" w14:textId="77777777" w:rsidR="00705CCF" w:rsidRDefault="00864AAA" w:rsidP="0091607F">
      <w:pPr>
        <w:pStyle w:val="Antrat2"/>
        <w:rPr>
          <w:caps/>
          <w:lang w:val="lt-LT"/>
        </w:rPr>
      </w:pPr>
      <w:r w:rsidRPr="006754E6">
        <w:rPr>
          <w:caps/>
          <w:lang w:val="lt-LT"/>
        </w:rPr>
        <w:t>LIETUVOS RESPUBLIKA</w:t>
      </w:r>
    </w:p>
    <w:p w14:paraId="1C92F8F9" w14:textId="77777777" w:rsidR="0091607F" w:rsidRDefault="0091607F" w:rsidP="0091607F">
      <w:pPr>
        <w:rPr>
          <w:lang w:val="lt-LT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6062304" wp14:editId="247A328A">
            <wp:simplePos x="0" y="0"/>
            <wp:positionH relativeFrom="margin">
              <wp:align>center</wp:align>
            </wp:positionH>
            <wp:positionV relativeFrom="paragraph">
              <wp:posOffset>45085</wp:posOffset>
            </wp:positionV>
            <wp:extent cx="668020" cy="809625"/>
            <wp:effectExtent l="0" t="0" r="0" b="9525"/>
            <wp:wrapNone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02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662DFD" w14:textId="77777777" w:rsidR="0091607F" w:rsidRDefault="0091607F" w:rsidP="0091607F">
      <w:pPr>
        <w:rPr>
          <w:lang w:val="lt-LT"/>
        </w:rPr>
      </w:pPr>
    </w:p>
    <w:p w14:paraId="63FF3254" w14:textId="77777777" w:rsidR="0091607F" w:rsidRPr="0091607F" w:rsidRDefault="0091607F" w:rsidP="0091607F">
      <w:pPr>
        <w:rPr>
          <w:lang w:val="lt-LT"/>
        </w:rPr>
      </w:pPr>
    </w:p>
    <w:p w14:paraId="503A9E2D" w14:textId="77777777" w:rsidR="00864AAA" w:rsidRDefault="00864AAA" w:rsidP="00705CCF">
      <w:pPr>
        <w:pStyle w:val="Antrat2"/>
        <w:rPr>
          <w:caps/>
          <w:noProof/>
          <w:lang w:val="lt-LT" w:eastAsia="lt-LT"/>
        </w:rPr>
      </w:pPr>
    </w:p>
    <w:p w14:paraId="73D30022" w14:textId="77777777" w:rsidR="0091607F" w:rsidRPr="0091607F" w:rsidRDefault="0091607F" w:rsidP="0091607F">
      <w:pPr>
        <w:rPr>
          <w:lang w:val="lt-LT" w:eastAsia="lt-LT"/>
        </w:rPr>
      </w:pPr>
    </w:p>
    <w:p w14:paraId="00B905C0" w14:textId="77777777" w:rsidR="00864AAA" w:rsidRPr="006754E6" w:rsidRDefault="00864AAA" w:rsidP="00383103">
      <w:pPr>
        <w:jc w:val="center"/>
        <w:rPr>
          <w:caps/>
          <w:sz w:val="24"/>
          <w:lang w:val="lt-LT"/>
        </w:rPr>
      </w:pPr>
    </w:p>
    <w:p w14:paraId="551E51B8" w14:textId="77777777" w:rsidR="00864AAA" w:rsidRPr="006754E6" w:rsidRDefault="00864AAA" w:rsidP="00383103">
      <w:pPr>
        <w:spacing w:line="276" w:lineRule="auto"/>
        <w:ind w:left="2160" w:firstLine="720"/>
        <w:rPr>
          <w:b/>
          <w:caps/>
          <w:sz w:val="24"/>
          <w:lang w:val="lt-LT"/>
        </w:rPr>
      </w:pPr>
      <w:r w:rsidRPr="006754E6">
        <w:rPr>
          <w:caps/>
          <w:sz w:val="24"/>
          <w:lang w:val="lt-LT"/>
        </w:rPr>
        <w:t xml:space="preserve">           </w:t>
      </w:r>
      <w:r w:rsidRPr="006754E6">
        <w:rPr>
          <w:b/>
          <w:caps/>
          <w:sz w:val="24"/>
          <w:lang w:val="lt-LT"/>
        </w:rPr>
        <w:t>ŠAKIŲ RAJONO SAVIVALDYBĖ</w:t>
      </w:r>
    </w:p>
    <w:p w14:paraId="0731D7D1" w14:textId="77777777" w:rsidR="00864AAA" w:rsidRPr="006754E6" w:rsidRDefault="00383103" w:rsidP="0091607F">
      <w:pPr>
        <w:pStyle w:val="Antrat1"/>
        <w:spacing w:before="240" w:after="240" w:line="276" w:lineRule="auto"/>
        <w:rPr>
          <w:i w:val="0"/>
          <w:iCs/>
          <w:caps/>
          <w:sz w:val="32"/>
        </w:rPr>
      </w:pPr>
      <w:r w:rsidRPr="006754E6">
        <w:rPr>
          <w:i w:val="0"/>
          <w:iCs/>
          <w:caps/>
          <w:sz w:val="32"/>
        </w:rPr>
        <w:t>VIENKARTINĖ LICENCIJA</w:t>
      </w:r>
    </w:p>
    <w:p w14:paraId="1E310EF2" w14:textId="77777777" w:rsidR="008B2E61" w:rsidRPr="00231FD8" w:rsidRDefault="00442B19" w:rsidP="008B2E61">
      <w:pPr>
        <w:pStyle w:val="Pagrindinistekstas"/>
        <w:spacing w:line="276" w:lineRule="auto"/>
        <w:rPr>
          <w:caps/>
          <w:szCs w:val="24"/>
          <w:lang w:val="lt-LT"/>
        </w:rPr>
      </w:pPr>
      <w:r w:rsidRPr="00231FD8">
        <w:rPr>
          <w:caps/>
          <w:szCs w:val="24"/>
          <w:lang w:val="lt-LT"/>
        </w:rPr>
        <w:t>VERSTIS MAŽMENINE PREKYBA</w:t>
      </w:r>
    </w:p>
    <w:p w14:paraId="5B171F39" w14:textId="77777777" w:rsidR="00864AAA" w:rsidRPr="00231FD8" w:rsidRDefault="00231FD8" w:rsidP="008B2E61">
      <w:pPr>
        <w:pStyle w:val="Pagrindinistekstas"/>
        <w:spacing w:line="276" w:lineRule="auto"/>
        <w:rPr>
          <w:bCs w:val="0"/>
          <w:caps/>
          <w:lang w:val="lt-LT"/>
        </w:rPr>
      </w:pPr>
      <w:r w:rsidRPr="00231FD8">
        <w:rPr>
          <w:bCs w:val="0"/>
          <w:szCs w:val="24"/>
        </w:rPr>
        <w:fldChar w:fldCharType="begin">
          <w:ffData>
            <w:name w:val=""/>
            <w:enabled/>
            <w:calcOnExit w:val="0"/>
            <w:textInput>
              <w:default w:val="ALUMI, ALAUS MIŠINIAIS SU NEALKOHOLINIAIS GĖRIMAIS IR NATŪRALIOS FERMENTACIJOS SIDRU, KURIŲ TŪRINĖ ETILO ALKOHOLIO KONCENTRACIJA NEVIRŠIJA 7,5 PROCENTO, MASINIUOSE RENGINIUOSE IR MUGĖSE"/>
              <w:maxLength w:val="1000"/>
              <w:format w:val="Didžiosios raidės"/>
            </w:textInput>
          </w:ffData>
        </w:fldChar>
      </w:r>
      <w:r w:rsidRPr="00231FD8">
        <w:rPr>
          <w:bCs w:val="0"/>
          <w:szCs w:val="24"/>
        </w:rPr>
        <w:instrText xml:space="preserve"> FORMTEXT </w:instrText>
      </w:r>
      <w:r w:rsidRPr="00231FD8">
        <w:rPr>
          <w:bCs w:val="0"/>
          <w:szCs w:val="24"/>
        </w:rPr>
      </w:r>
      <w:r w:rsidRPr="00231FD8">
        <w:rPr>
          <w:bCs w:val="0"/>
          <w:szCs w:val="24"/>
        </w:rPr>
        <w:fldChar w:fldCharType="separate"/>
      </w:r>
      <w:r w:rsidRPr="00231FD8">
        <w:rPr>
          <w:bCs w:val="0"/>
          <w:noProof/>
          <w:szCs w:val="24"/>
        </w:rPr>
        <w:t>ALUMI, ALAUS MIŠINIAIS SU NEALKOHOLINIAIS GĖRIMAIS IR NATŪRALIOS FERMENTACIJOS SIDRU, KURIŲ TŪRINĖ ETILO ALKOHOLIO KONCENTRACIJA NEVIRŠIJA 7,5 PROCENTO, MASINIUOSE RENGINIUOSE IR MUGĖSE</w:t>
      </w:r>
      <w:r w:rsidRPr="00231FD8">
        <w:rPr>
          <w:bCs w:val="0"/>
          <w:szCs w:val="24"/>
        </w:rPr>
        <w:fldChar w:fldCharType="end"/>
      </w:r>
    </w:p>
    <w:p w14:paraId="2115A839" w14:textId="2E8058AA" w:rsidR="00864AAA" w:rsidRPr="00231FD8" w:rsidRDefault="00864AAA" w:rsidP="00383103">
      <w:pPr>
        <w:spacing w:line="276" w:lineRule="auto"/>
        <w:jc w:val="center"/>
        <w:rPr>
          <w:b/>
          <w:bCs/>
          <w:sz w:val="28"/>
          <w:szCs w:val="28"/>
          <w:lang w:val="lt-LT"/>
        </w:rPr>
      </w:pPr>
      <w:r w:rsidRPr="00231FD8">
        <w:rPr>
          <w:b/>
          <w:bCs/>
          <w:sz w:val="28"/>
          <w:szCs w:val="28"/>
          <w:lang w:val="lt-LT"/>
        </w:rPr>
        <w:t xml:space="preserve">Nr. </w:t>
      </w:r>
      <w:r w:rsidR="002F22D3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1506"/>
              <w:maxLength w:val="1000"/>
              <w:format w:val="Didžiosios raidės"/>
            </w:textInput>
          </w:ffData>
        </w:fldChar>
      </w:r>
      <w:r w:rsidR="002F22D3">
        <w:rPr>
          <w:b/>
          <w:sz w:val="28"/>
          <w:szCs w:val="28"/>
        </w:rPr>
        <w:instrText xml:space="preserve"> FORMTEXT </w:instrText>
      </w:r>
      <w:r w:rsidR="002F22D3">
        <w:rPr>
          <w:b/>
          <w:sz w:val="28"/>
          <w:szCs w:val="28"/>
        </w:rPr>
      </w:r>
      <w:r w:rsidR="002F22D3">
        <w:rPr>
          <w:b/>
          <w:sz w:val="28"/>
          <w:szCs w:val="28"/>
        </w:rPr>
        <w:fldChar w:fldCharType="separate"/>
      </w:r>
      <w:r w:rsidR="002F22D3">
        <w:rPr>
          <w:b/>
          <w:noProof/>
          <w:sz w:val="28"/>
          <w:szCs w:val="28"/>
        </w:rPr>
        <w:t>1506</w:t>
      </w:r>
      <w:r w:rsidR="002F22D3">
        <w:rPr>
          <w:b/>
          <w:sz w:val="28"/>
          <w:szCs w:val="28"/>
        </w:rPr>
        <w:fldChar w:fldCharType="end"/>
      </w:r>
      <w:r w:rsidR="00E952C3" w:rsidRPr="00231FD8">
        <w:rPr>
          <w:b/>
          <w:bCs/>
          <w:sz w:val="28"/>
          <w:szCs w:val="28"/>
          <w:lang w:val="lt-LT"/>
        </w:rPr>
        <w:t xml:space="preserve"> </w:t>
      </w:r>
      <w:r w:rsidRPr="00231FD8">
        <w:rPr>
          <w:b/>
          <w:bCs/>
          <w:sz w:val="28"/>
          <w:szCs w:val="28"/>
          <w:lang w:val="lt-LT"/>
        </w:rPr>
        <w:t>v</w:t>
      </w:r>
    </w:p>
    <w:p w14:paraId="56E3565E" w14:textId="77777777" w:rsidR="00383103" w:rsidRPr="007B0D89" w:rsidRDefault="00864AAA" w:rsidP="00383103">
      <w:pPr>
        <w:spacing w:line="360" w:lineRule="auto"/>
        <w:rPr>
          <w:sz w:val="24"/>
          <w:lang w:val="lt-LT"/>
        </w:rPr>
      </w:pP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</w:p>
    <w:p w14:paraId="6A752ECF" w14:textId="77777777" w:rsidR="00383103" w:rsidRPr="007B0D89" w:rsidRDefault="00864AAA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Licencijos turėtojo rekvizitai:</w:t>
      </w:r>
    </w:p>
    <w:p w14:paraId="2C91B329" w14:textId="2A48C8EC" w:rsidR="00383103" w:rsidRPr="007B0D89" w:rsidRDefault="00383103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</w:t>
      </w:r>
      <w:r w:rsidR="00864AAA" w:rsidRPr="007B0D89">
        <w:rPr>
          <w:b/>
          <w:sz w:val="24"/>
          <w:lang w:val="lt-LT"/>
        </w:rPr>
        <w:t>avadinimas</w:t>
      </w:r>
      <w:r w:rsidRPr="007B0D89">
        <w:rPr>
          <w:i/>
          <w:sz w:val="24"/>
          <w:lang w:val="lt-LT"/>
        </w:rPr>
        <w:tab/>
      </w:r>
      <w:r w:rsidRPr="007B0D89">
        <w:rPr>
          <w:i/>
          <w:sz w:val="24"/>
          <w:lang w:val="lt-LT"/>
        </w:rPr>
        <w:tab/>
      </w:r>
      <w:r w:rsidR="00F54C83">
        <w:rPr>
          <w:i/>
          <w:sz w:val="24"/>
          <w:lang w:val="lt-LT"/>
        </w:rPr>
        <w:t>„</w:t>
      </w:r>
      <w:r w:rsidR="002F22D3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Gulbelė"/>
              <w:maxLength w:val="1000"/>
            </w:textInput>
          </w:ffData>
        </w:fldChar>
      </w:r>
      <w:r w:rsidR="002F22D3">
        <w:rPr>
          <w:bCs/>
          <w:i/>
          <w:iCs/>
          <w:sz w:val="24"/>
          <w:szCs w:val="32"/>
        </w:rPr>
        <w:instrText xml:space="preserve"> FORMTEXT </w:instrText>
      </w:r>
      <w:r w:rsidR="002F22D3">
        <w:rPr>
          <w:bCs/>
          <w:i/>
          <w:iCs/>
          <w:sz w:val="24"/>
          <w:szCs w:val="32"/>
        </w:rPr>
      </w:r>
      <w:r w:rsidR="002F22D3">
        <w:rPr>
          <w:bCs/>
          <w:i/>
          <w:iCs/>
          <w:sz w:val="24"/>
          <w:szCs w:val="32"/>
        </w:rPr>
        <w:fldChar w:fldCharType="separate"/>
      </w:r>
      <w:r w:rsidR="002F22D3">
        <w:rPr>
          <w:bCs/>
          <w:i/>
          <w:iCs/>
          <w:noProof/>
          <w:sz w:val="24"/>
          <w:szCs w:val="32"/>
        </w:rPr>
        <w:t>Gulbelė</w:t>
      </w:r>
      <w:r w:rsidR="002F22D3">
        <w:rPr>
          <w:bCs/>
          <w:i/>
          <w:iCs/>
          <w:sz w:val="24"/>
          <w:szCs w:val="32"/>
        </w:rPr>
        <w:fldChar w:fldCharType="end"/>
      </w:r>
      <w:r w:rsidR="00F54C83">
        <w:rPr>
          <w:i/>
          <w:sz w:val="24"/>
          <w:szCs w:val="25"/>
          <w:lang w:val="lt-LT"/>
        </w:rPr>
        <w:t>“</w:t>
      </w:r>
    </w:p>
    <w:p w14:paraId="6C92FE50" w14:textId="77777777" w:rsidR="00383103" w:rsidRPr="007B0D89" w:rsidRDefault="00864AAA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teisinė forma</w:t>
      </w:r>
      <w:r w:rsidR="00383103" w:rsidRPr="007B0D89">
        <w:rPr>
          <w:b/>
          <w:bCs/>
          <w:iCs/>
          <w:sz w:val="24"/>
          <w:lang w:val="lt-LT"/>
        </w:rPr>
        <w:tab/>
      </w:r>
      <w:r w:rsidR="00383103" w:rsidRPr="007B0D89">
        <w:rPr>
          <w:b/>
          <w:bCs/>
          <w:iCs/>
          <w:sz w:val="24"/>
          <w:lang w:val="lt-LT"/>
        </w:rPr>
        <w:tab/>
      </w:r>
      <w:r w:rsidR="00CA1DDB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uždaroji akcinė bendrovė"/>
              <w:maxLength w:val="1000"/>
            </w:textInput>
          </w:ffData>
        </w:fldChar>
      </w:r>
      <w:r w:rsidR="00CA1DDB">
        <w:rPr>
          <w:bCs/>
          <w:i/>
          <w:iCs/>
          <w:sz w:val="24"/>
          <w:szCs w:val="32"/>
        </w:rPr>
        <w:instrText xml:space="preserve"> FORMTEXT </w:instrText>
      </w:r>
      <w:r w:rsidR="00CA1DDB">
        <w:rPr>
          <w:bCs/>
          <w:i/>
          <w:iCs/>
          <w:sz w:val="24"/>
          <w:szCs w:val="32"/>
        </w:rPr>
      </w:r>
      <w:r w:rsidR="00CA1DDB">
        <w:rPr>
          <w:bCs/>
          <w:i/>
          <w:iCs/>
          <w:sz w:val="24"/>
          <w:szCs w:val="32"/>
        </w:rPr>
        <w:fldChar w:fldCharType="separate"/>
      </w:r>
      <w:r w:rsidR="00CA1DDB">
        <w:rPr>
          <w:bCs/>
          <w:i/>
          <w:iCs/>
          <w:noProof/>
          <w:sz w:val="24"/>
          <w:szCs w:val="32"/>
        </w:rPr>
        <w:t>uždaroji akcinė bendrovė</w:t>
      </w:r>
      <w:r w:rsidR="00CA1DDB">
        <w:rPr>
          <w:bCs/>
          <w:i/>
          <w:iCs/>
          <w:sz w:val="24"/>
          <w:szCs w:val="32"/>
        </w:rPr>
        <w:fldChar w:fldCharType="end"/>
      </w:r>
    </w:p>
    <w:p w14:paraId="5E333BC5" w14:textId="78C487A7" w:rsidR="00383103" w:rsidRPr="007B0D89" w:rsidRDefault="00864AAA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kodas</w:t>
      </w:r>
      <w:r w:rsidR="00383103" w:rsidRPr="007B0D89">
        <w:rPr>
          <w:b/>
          <w:sz w:val="24"/>
          <w:lang w:val="lt-LT"/>
        </w:rPr>
        <w:tab/>
      </w:r>
      <w:r w:rsidR="00383103" w:rsidRPr="007B0D89">
        <w:rPr>
          <w:b/>
          <w:sz w:val="24"/>
          <w:lang w:val="lt-LT"/>
        </w:rPr>
        <w:tab/>
      </w:r>
      <w:r w:rsidR="00383103" w:rsidRPr="007B0D89">
        <w:rPr>
          <w:b/>
          <w:sz w:val="24"/>
          <w:lang w:val="lt-LT"/>
        </w:rPr>
        <w:tab/>
      </w:r>
      <w:r w:rsidR="002F22D3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174278339"/>
              <w:maxLength w:val="1000"/>
            </w:textInput>
          </w:ffData>
        </w:fldChar>
      </w:r>
      <w:r w:rsidR="002F22D3">
        <w:rPr>
          <w:bCs/>
          <w:i/>
          <w:iCs/>
          <w:sz w:val="24"/>
          <w:szCs w:val="32"/>
        </w:rPr>
        <w:instrText xml:space="preserve"> FORMTEXT </w:instrText>
      </w:r>
      <w:r w:rsidR="002F22D3">
        <w:rPr>
          <w:bCs/>
          <w:i/>
          <w:iCs/>
          <w:sz w:val="24"/>
          <w:szCs w:val="32"/>
        </w:rPr>
      </w:r>
      <w:r w:rsidR="002F22D3">
        <w:rPr>
          <w:bCs/>
          <w:i/>
          <w:iCs/>
          <w:sz w:val="24"/>
          <w:szCs w:val="32"/>
        </w:rPr>
        <w:fldChar w:fldCharType="separate"/>
      </w:r>
      <w:r w:rsidR="002F22D3">
        <w:rPr>
          <w:bCs/>
          <w:i/>
          <w:iCs/>
          <w:noProof/>
          <w:sz w:val="24"/>
          <w:szCs w:val="32"/>
        </w:rPr>
        <w:t>174278339</w:t>
      </w:r>
      <w:r w:rsidR="002F22D3">
        <w:rPr>
          <w:bCs/>
          <w:i/>
          <w:iCs/>
          <w:sz w:val="24"/>
          <w:szCs w:val="32"/>
        </w:rPr>
        <w:fldChar w:fldCharType="end"/>
      </w:r>
    </w:p>
    <w:p w14:paraId="6E88E661" w14:textId="383DFDA1" w:rsidR="00383103" w:rsidRPr="007B0D89" w:rsidRDefault="00864AAA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iCs/>
          <w:sz w:val="24"/>
          <w:lang w:val="lt-LT"/>
        </w:rPr>
        <w:t>buveinė</w:t>
      </w:r>
      <w:r w:rsidR="00383103" w:rsidRPr="007B0D89">
        <w:rPr>
          <w:b/>
          <w:iCs/>
          <w:sz w:val="24"/>
          <w:lang w:val="lt-LT"/>
        </w:rPr>
        <w:tab/>
      </w:r>
      <w:r w:rsidR="00383103" w:rsidRPr="007B0D89">
        <w:rPr>
          <w:b/>
          <w:iCs/>
          <w:sz w:val="24"/>
          <w:lang w:val="lt-LT"/>
        </w:rPr>
        <w:tab/>
      </w:r>
      <w:r w:rsidR="00383103" w:rsidRPr="007B0D89">
        <w:rPr>
          <w:b/>
          <w:iCs/>
          <w:sz w:val="24"/>
          <w:lang w:val="lt-LT"/>
        </w:rPr>
        <w:tab/>
      </w:r>
      <w:r w:rsidR="002F22D3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V. Kudirkos g. 61, Šakiai, Šakių r. sav."/>
              <w:maxLength w:val="1000"/>
            </w:textInput>
          </w:ffData>
        </w:fldChar>
      </w:r>
      <w:r w:rsidR="002F22D3">
        <w:rPr>
          <w:bCs/>
          <w:i/>
          <w:iCs/>
          <w:sz w:val="24"/>
          <w:szCs w:val="32"/>
        </w:rPr>
        <w:instrText xml:space="preserve"> FORMTEXT </w:instrText>
      </w:r>
      <w:r w:rsidR="002F22D3">
        <w:rPr>
          <w:bCs/>
          <w:i/>
          <w:iCs/>
          <w:sz w:val="24"/>
          <w:szCs w:val="32"/>
        </w:rPr>
      </w:r>
      <w:r w:rsidR="002F22D3">
        <w:rPr>
          <w:bCs/>
          <w:i/>
          <w:iCs/>
          <w:sz w:val="24"/>
          <w:szCs w:val="32"/>
        </w:rPr>
        <w:fldChar w:fldCharType="separate"/>
      </w:r>
      <w:r w:rsidR="002F22D3">
        <w:rPr>
          <w:bCs/>
          <w:i/>
          <w:iCs/>
          <w:noProof/>
          <w:sz w:val="24"/>
          <w:szCs w:val="32"/>
        </w:rPr>
        <w:t>V. Kudirkos g. 61, Šakiai, Šakių r. sav.</w:t>
      </w:r>
      <w:r w:rsidR="002F22D3">
        <w:rPr>
          <w:bCs/>
          <w:i/>
          <w:iCs/>
          <w:sz w:val="24"/>
          <w:szCs w:val="32"/>
        </w:rPr>
        <w:fldChar w:fldCharType="end"/>
      </w:r>
    </w:p>
    <w:p w14:paraId="14FB1412" w14:textId="58EE9872" w:rsidR="00383103" w:rsidRPr="00F748F2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F748F2">
        <w:rPr>
          <w:b/>
          <w:sz w:val="24"/>
          <w:lang w:val="lt-LT"/>
        </w:rPr>
        <w:t>Leidžiamų parduoti alkoholinių gėrimų grupės</w:t>
      </w:r>
      <w:r w:rsidRPr="00F748F2">
        <w:rPr>
          <w:b/>
          <w:sz w:val="24"/>
          <w:szCs w:val="24"/>
          <w:lang w:val="lt-LT"/>
        </w:rPr>
        <w:t>:</w:t>
      </w:r>
      <w:r w:rsidR="006A5F90" w:rsidRPr="00F748F2">
        <w:rPr>
          <w:bCs/>
          <w:i/>
          <w:sz w:val="24"/>
          <w:szCs w:val="24"/>
          <w:lang w:val="lt-LT"/>
        </w:rPr>
        <w:t xml:space="preserve"> </w:t>
      </w:r>
      <w:r w:rsidR="00DF64FA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alus, vynas, fermentuoti gėrimai, spirtiniai gėrimai, alkoholiniai kokteiliai"/>
              <w:maxLength w:val="1000"/>
            </w:textInput>
          </w:ffData>
        </w:fldChar>
      </w:r>
      <w:r w:rsidR="00DF64FA">
        <w:rPr>
          <w:bCs/>
          <w:i/>
          <w:iCs/>
          <w:sz w:val="24"/>
          <w:szCs w:val="32"/>
        </w:rPr>
        <w:instrText xml:space="preserve"> FORMTEXT </w:instrText>
      </w:r>
      <w:r w:rsidR="00DF64FA">
        <w:rPr>
          <w:bCs/>
          <w:i/>
          <w:iCs/>
          <w:sz w:val="24"/>
          <w:szCs w:val="32"/>
        </w:rPr>
      </w:r>
      <w:r w:rsidR="00DF64FA">
        <w:rPr>
          <w:bCs/>
          <w:i/>
          <w:iCs/>
          <w:sz w:val="24"/>
          <w:szCs w:val="32"/>
        </w:rPr>
        <w:fldChar w:fldCharType="separate"/>
      </w:r>
      <w:r w:rsidR="00DF64FA">
        <w:rPr>
          <w:bCs/>
          <w:i/>
          <w:iCs/>
          <w:noProof/>
          <w:sz w:val="24"/>
          <w:szCs w:val="32"/>
        </w:rPr>
        <w:t>alus, vynas, fermentuoti gėrimai, spirtiniai gėrimai, alkoholiniai kokteiliai</w:t>
      </w:r>
      <w:r w:rsidR="00DF64FA">
        <w:rPr>
          <w:bCs/>
          <w:i/>
          <w:iCs/>
          <w:sz w:val="24"/>
          <w:szCs w:val="32"/>
        </w:rPr>
        <w:fldChar w:fldCharType="end"/>
      </w:r>
      <w:r w:rsidR="00383103" w:rsidRPr="00F748F2">
        <w:rPr>
          <w:i/>
          <w:sz w:val="24"/>
          <w:szCs w:val="24"/>
          <w:lang w:val="lt-LT"/>
        </w:rPr>
        <w:t>.</w:t>
      </w:r>
    </w:p>
    <w:p w14:paraId="7F3DC1B0" w14:textId="77777777"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F748F2">
        <w:rPr>
          <w:b/>
          <w:sz w:val="24"/>
          <w:lang w:val="lt-LT"/>
        </w:rPr>
        <w:t xml:space="preserve">Maksimali </w:t>
      </w:r>
      <w:r w:rsidRPr="00F748F2">
        <w:rPr>
          <w:i/>
          <w:sz w:val="24"/>
          <w:lang w:val="lt-LT"/>
        </w:rPr>
        <w:t xml:space="preserve"> </w:t>
      </w:r>
      <w:r w:rsidRPr="00F748F2">
        <w:rPr>
          <w:b/>
          <w:bCs/>
          <w:iCs/>
          <w:sz w:val="24"/>
          <w:lang w:val="lt-LT"/>
        </w:rPr>
        <w:t>tūrinė etilo alkoholio koncentracija, proc.</w:t>
      </w:r>
      <w:r w:rsidR="007B0D89" w:rsidRPr="00F748F2">
        <w:rPr>
          <w:b/>
          <w:bCs/>
          <w:iCs/>
          <w:sz w:val="24"/>
          <w:lang w:val="lt-LT"/>
        </w:rPr>
        <w:t>:</w:t>
      </w:r>
      <w:r w:rsidR="00F10626" w:rsidRPr="00F748F2">
        <w:rPr>
          <w:bCs/>
          <w:i/>
          <w:iCs/>
          <w:sz w:val="24"/>
          <w:lang w:val="lt-LT"/>
        </w:rPr>
        <w:t xml:space="preserve"> </w:t>
      </w:r>
      <w:r w:rsidR="00231FD8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iki 7,5 proc"/>
              <w:maxLength w:val="1000"/>
            </w:textInput>
          </w:ffData>
        </w:fldChar>
      </w:r>
      <w:r w:rsidR="00231FD8">
        <w:rPr>
          <w:bCs/>
          <w:i/>
          <w:iCs/>
          <w:sz w:val="24"/>
          <w:szCs w:val="32"/>
        </w:rPr>
        <w:instrText xml:space="preserve"> FORMTEXT </w:instrText>
      </w:r>
      <w:r w:rsidR="00231FD8">
        <w:rPr>
          <w:bCs/>
          <w:i/>
          <w:iCs/>
          <w:sz w:val="24"/>
          <w:szCs w:val="32"/>
        </w:rPr>
      </w:r>
      <w:r w:rsidR="00231FD8">
        <w:rPr>
          <w:bCs/>
          <w:i/>
          <w:iCs/>
          <w:sz w:val="24"/>
          <w:szCs w:val="32"/>
        </w:rPr>
        <w:fldChar w:fldCharType="separate"/>
      </w:r>
      <w:r w:rsidR="00231FD8">
        <w:rPr>
          <w:bCs/>
          <w:i/>
          <w:iCs/>
          <w:noProof/>
          <w:sz w:val="24"/>
          <w:szCs w:val="32"/>
        </w:rPr>
        <w:t>iki 7,5 proc</w:t>
      </w:r>
      <w:r w:rsidR="00231FD8">
        <w:rPr>
          <w:bCs/>
          <w:i/>
          <w:iCs/>
          <w:sz w:val="24"/>
          <w:szCs w:val="32"/>
        </w:rPr>
        <w:fldChar w:fldCharType="end"/>
      </w:r>
      <w:r w:rsidR="007C21C6" w:rsidRPr="00F748F2">
        <w:rPr>
          <w:bCs/>
          <w:i/>
          <w:iCs/>
          <w:sz w:val="24"/>
          <w:lang w:val="lt-LT"/>
        </w:rPr>
        <w:t>.</w:t>
      </w:r>
    </w:p>
    <w:p w14:paraId="7F3C8441" w14:textId="51E12593"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Prekybos alkoholiniais gėrimais vieta:</w:t>
      </w:r>
      <w:r w:rsidR="00383103" w:rsidRPr="007B0D89">
        <w:rPr>
          <w:b/>
          <w:bCs/>
          <w:iCs/>
          <w:sz w:val="24"/>
          <w:lang w:val="lt-LT"/>
        </w:rPr>
        <w:t xml:space="preserve"> </w:t>
      </w:r>
      <w:r w:rsidR="00D45B37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palapinė, Bažnyčios g. 2, Šakiai, Šakių r. sav"/>
              <w:maxLength w:val="1000"/>
            </w:textInput>
          </w:ffData>
        </w:fldChar>
      </w:r>
      <w:r w:rsidR="00D45B37">
        <w:rPr>
          <w:bCs/>
          <w:i/>
          <w:iCs/>
          <w:sz w:val="24"/>
          <w:szCs w:val="32"/>
        </w:rPr>
        <w:instrText xml:space="preserve"> FORMTEXT </w:instrText>
      </w:r>
      <w:r w:rsidR="00D45B37">
        <w:rPr>
          <w:bCs/>
          <w:i/>
          <w:iCs/>
          <w:sz w:val="24"/>
          <w:szCs w:val="32"/>
        </w:rPr>
      </w:r>
      <w:r w:rsidR="00D45B37">
        <w:rPr>
          <w:bCs/>
          <w:i/>
          <w:iCs/>
          <w:sz w:val="24"/>
          <w:szCs w:val="32"/>
        </w:rPr>
        <w:fldChar w:fldCharType="separate"/>
      </w:r>
      <w:r w:rsidR="00D45B37">
        <w:rPr>
          <w:bCs/>
          <w:i/>
          <w:iCs/>
          <w:noProof/>
          <w:sz w:val="24"/>
          <w:szCs w:val="32"/>
        </w:rPr>
        <w:t>palapinė, Bažnyčios g. 2, Šakiai, Šakių r. sav</w:t>
      </w:r>
      <w:r w:rsidR="00D45B37">
        <w:rPr>
          <w:bCs/>
          <w:i/>
          <w:iCs/>
          <w:sz w:val="24"/>
          <w:szCs w:val="32"/>
        </w:rPr>
        <w:fldChar w:fldCharType="end"/>
      </w:r>
      <w:r w:rsidR="00383103" w:rsidRPr="007B0D89">
        <w:rPr>
          <w:bCs/>
          <w:i/>
          <w:iCs/>
          <w:sz w:val="24"/>
          <w:lang w:val="lt-LT"/>
        </w:rPr>
        <w:t>.</w:t>
      </w:r>
      <w:r w:rsidR="00BB58D1" w:rsidRPr="007B0D89">
        <w:rPr>
          <w:bCs/>
          <w:i/>
          <w:iCs/>
          <w:sz w:val="24"/>
          <w:lang w:val="lt-LT"/>
        </w:rPr>
        <w:t xml:space="preserve"> </w:t>
      </w:r>
    </w:p>
    <w:p w14:paraId="4FAAB39D" w14:textId="34B7E85F" w:rsidR="00383103" w:rsidRPr="007B0D89" w:rsidRDefault="00864AAA" w:rsidP="008E665C">
      <w:pPr>
        <w:spacing w:line="276" w:lineRule="auto"/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Prekybos alkoholiniais gėrimais laikas:</w:t>
      </w:r>
      <w:r w:rsidR="00383103" w:rsidRPr="007B0D89">
        <w:rPr>
          <w:b/>
          <w:sz w:val="24"/>
          <w:lang w:val="lt-LT"/>
        </w:rPr>
        <w:t xml:space="preserve"> </w:t>
      </w:r>
      <w:r w:rsidR="00D45B37" w:rsidRPr="000B62F9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2020 m. rugpjūčio 22 d."/>
              <w:maxLength w:val="1000"/>
            </w:textInput>
          </w:ffData>
        </w:fldChar>
      </w:r>
      <w:r w:rsidR="00D45B37" w:rsidRPr="000B62F9">
        <w:rPr>
          <w:bCs/>
          <w:i/>
          <w:iCs/>
          <w:sz w:val="24"/>
          <w:szCs w:val="32"/>
        </w:rPr>
        <w:instrText xml:space="preserve"> FORMTEXT </w:instrText>
      </w:r>
      <w:r w:rsidR="00D45B37" w:rsidRPr="000B62F9">
        <w:rPr>
          <w:bCs/>
          <w:i/>
          <w:iCs/>
          <w:sz w:val="24"/>
          <w:szCs w:val="32"/>
        </w:rPr>
      </w:r>
      <w:r w:rsidR="00D45B37" w:rsidRPr="000B62F9">
        <w:rPr>
          <w:bCs/>
          <w:i/>
          <w:iCs/>
          <w:sz w:val="24"/>
          <w:szCs w:val="32"/>
        </w:rPr>
        <w:fldChar w:fldCharType="separate"/>
      </w:r>
      <w:r w:rsidR="00D45B37" w:rsidRPr="000B62F9">
        <w:rPr>
          <w:bCs/>
          <w:i/>
          <w:iCs/>
          <w:noProof/>
          <w:sz w:val="24"/>
          <w:szCs w:val="32"/>
        </w:rPr>
        <w:t>2020 m. rugpjūčio 22 d.</w:t>
      </w:r>
      <w:r w:rsidR="00D45B37" w:rsidRPr="000B62F9">
        <w:rPr>
          <w:bCs/>
          <w:i/>
          <w:iCs/>
          <w:sz w:val="24"/>
          <w:szCs w:val="32"/>
        </w:rPr>
        <w:fldChar w:fldCharType="end"/>
      </w:r>
      <w:r w:rsidR="000D06DB" w:rsidRPr="000B62F9">
        <w:rPr>
          <w:bCs/>
          <w:i/>
          <w:iCs/>
          <w:sz w:val="24"/>
          <w:szCs w:val="32"/>
        </w:rPr>
        <w:t xml:space="preserve"> – </w:t>
      </w:r>
      <w:r w:rsidR="008E665C" w:rsidRPr="000B62F9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parduoti išsinešimui bei vartoti vietoje pilstant ir tik užtikrinant jų vartojimą vietoje nuo 10 val. iki 19 val"/>
              <w:maxLength w:val="1000"/>
            </w:textInput>
          </w:ffData>
        </w:fldChar>
      </w:r>
      <w:r w:rsidR="008E665C" w:rsidRPr="000B62F9">
        <w:rPr>
          <w:bCs/>
          <w:i/>
          <w:iCs/>
          <w:sz w:val="24"/>
          <w:szCs w:val="32"/>
        </w:rPr>
        <w:instrText xml:space="preserve"> FORMTEXT </w:instrText>
      </w:r>
      <w:r w:rsidR="008E665C" w:rsidRPr="000B62F9">
        <w:rPr>
          <w:bCs/>
          <w:i/>
          <w:iCs/>
          <w:sz w:val="24"/>
          <w:szCs w:val="32"/>
        </w:rPr>
      </w:r>
      <w:r w:rsidR="008E665C" w:rsidRPr="000B62F9">
        <w:rPr>
          <w:bCs/>
          <w:i/>
          <w:iCs/>
          <w:sz w:val="24"/>
          <w:szCs w:val="32"/>
        </w:rPr>
        <w:fldChar w:fldCharType="separate"/>
      </w:r>
      <w:r w:rsidR="008E665C" w:rsidRPr="000B62F9">
        <w:rPr>
          <w:bCs/>
          <w:i/>
          <w:iCs/>
          <w:noProof/>
          <w:sz w:val="24"/>
          <w:szCs w:val="32"/>
        </w:rPr>
        <w:t>parduoti išsinešimui bei vartoti vietoje pilstant ir tik užtikrinant jų vartojimą vietoje nuo 10 val. iki 19 val</w:t>
      </w:r>
      <w:r w:rsidR="008E665C" w:rsidRPr="000B62F9">
        <w:rPr>
          <w:bCs/>
          <w:i/>
          <w:iCs/>
          <w:sz w:val="24"/>
          <w:szCs w:val="32"/>
        </w:rPr>
        <w:fldChar w:fldCharType="end"/>
      </w:r>
      <w:r w:rsidR="00293776" w:rsidRPr="000B62F9">
        <w:rPr>
          <w:bCs/>
          <w:i/>
          <w:iCs/>
          <w:sz w:val="24"/>
          <w:lang w:val="lt-LT"/>
        </w:rPr>
        <w:t>.</w:t>
      </w:r>
      <w:r w:rsidR="000D06DB" w:rsidRPr="000B62F9">
        <w:rPr>
          <w:bCs/>
          <w:i/>
          <w:iCs/>
          <w:sz w:val="24"/>
          <w:lang w:val="lt-LT"/>
        </w:rPr>
        <w:t>;</w:t>
      </w:r>
      <w:r w:rsidR="000D06DB" w:rsidRPr="000B62F9">
        <w:rPr>
          <w:bCs/>
          <w:i/>
          <w:iCs/>
          <w:sz w:val="24"/>
          <w:szCs w:val="32"/>
        </w:rPr>
        <w:t xml:space="preserve"> </w:t>
      </w:r>
      <w:r w:rsidR="00D45B37" w:rsidRPr="000B62F9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2020 m. rugpjūčio 23 d."/>
              <w:maxLength w:val="1000"/>
            </w:textInput>
          </w:ffData>
        </w:fldChar>
      </w:r>
      <w:r w:rsidR="00D45B37" w:rsidRPr="000B62F9">
        <w:rPr>
          <w:bCs/>
          <w:i/>
          <w:iCs/>
          <w:sz w:val="24"/>
          <w:szCs w:val="32"/>
        </w:rPr>
        <w:instrText xml:space="preserve"> FORMTEXT </w:instrText>
      </w:r>
      <w:r w:rsidR="00D45B37" w:rsidRPr="000B62F9">
        <w:rPr>
          <w:bCs/>
          <w:i/>
          <w:iCs/>
          <w:sz w:val="24"/>
          <w:szCs w:val="32"/>
        </w:rPr>
      </w:r>
      <w:r w:rsidR="00D45B37" w:rsidRPr="000B62F9">
        <w:rPr>
          <w:bCs/>
          <w:i/>
          <w:iCs/>
          <w:sz w:val="24"/>
          <w:szCs w:val="32"/>
        </w:rPr>
        <w:fldChar w:fldCharType="separate"/>
      </w:r>
      <w:r w:rsidR="00D45B37" w:rsidRPr="000B62F9">
        <w:rPr>
          <w:bCs/>
          <w:i/>
          <w:iCs/>
          <w:noProof/>
          <w:sz w:val="24"/>
          <w:szCs w:val="32"/>
        </w:rPr>
        <w:t>2020 m. rugpjūčio 23 d.</w:t>
      </w:r>
      <w:r w:rsidR="00D45B37" w:rsidRPr="000B62F9">
        <w:rPr>
          <w:bCs/>
          <w:i/>
          <w:iCs/>
          <w:sz w:val="24"/>
          <w:szCs w:val="32"/>
        </w:rPr>
        <w:fldChar w:fldCharType="end"/>
      </w:r>
      <w:r w:rsidR="000D06DB" w:rsidRPr="000B62F9">
        <w:rPr>
          <w:bCs/>
          <w:i/>
          <w:iCs/>
          <w:sz w:val="24"/>
          <w:szCs w:val="32"/>
        </w:rPr>
        <w:t xml:space="preserve"> – </w:t>
      </w:r>
      <w:r w:rsidR="008E665C" w:rsidRPr="000B62F9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parduoti išsinešimui nuo 10 val. iki 15 val., vartoti vietoje pilstant ir tik užtikrinant jų vartojimą vietoje nuo 10 val. iki 19 val."/>
              <w:maxLength w:val="1000"/>
            </w:textInput>
          </w:ffData>
        </w:fldChar>
      </w:r>
      <w:r w:rsidR="008E665C" w:rsidRPr="000B62F9">
        <w:rPr>
          <w:bCs/>
          <w:i/>
          <w:iCs/>
          <w:sz w:val="24"/>
          <w:szCs w:val="32"/>
        </w:rPr>
        <w:instrText xml:space="preserve"> FORMTEXT </w:instrText>
      </w:r>
      <w:r w:rsidR="008E665C" w:rsidRPr="000B62F9">
        <w:rPr>
          <w:bCs/>
          <w:i/>
          <w:iCs/>
          <w:sz w:val="24"/>
          <w:szCs w:val="32"/>
        </w:rPr>
      </w:r>
      <w:r w:rsidR="008E665C" w:rsidRPr="000B62F9">
        <w:rPr>
          <w:bCs/>
          <w:i/>
          <w:iCs/>
          <w:sz w:val="24"/>
          <w:szCs w:val="32"/>
        </w:rPr>
        <w:fldChar w:fldCharType="separate"/>
      </w:r>
      <w:r w:rsidR="008E665C" w:rsidRPr="000B62F9">
        <w:rPr>
          <w:bCs/>
          <w:i/>
          <w:iCs/>
          <w:noProof/>
          <w:sz w:val="24"/>
          <w:szCs w:val="32"/>
        </w:rPr>
        <w:t>parduoti išsinešimui nuo 10 val. iki 15 val., vartoti vietoje pilstant ir tik užtikrinant jų vartojimą vietoje nuo 10 val. iki 19 val.</w:t>
      </w:r>
      <w:r w:rsidR="008E665C" w:rsidRPr="000B62F9">
        <w:rPr>
          <w:bCs/>
          <w:i/>
          <w:iCs/>
          <w:sz w:val="24"/>
          <w:szCs w:val="32"/>
        </w:rPr>
        <w:fldChar w:fldCharType="end"/>
      </w:r>
    </w:p>
    <w:p w14:paraId="62B96D91" w14:textId="77777777"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Įmonės veiklos rūšis (prekyba ar viešasis maitinimas):</w:t>
      </w:r>
      <w:r w:rsidR="00383103" w:rsidRPr="007B0D89">
        <w:rPr>
          <w:b/>
          <w:bCs/>
          <w:iCs/>
          <w:sz w:val="24"/>
          <w:lang w:val="lt-LT"/>
        </w:rPr>
        <w:t xml:space="preserve"> </w:t>
      </w:r>
      <w:r w:rsidR="00A947C0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viešasis maitinimas"/>
              <w:maxLength w:val="1000"/>
            </w:textInput>
          </w:ffData>
        </w:fldChar>
      </w:r>
      <w:r w:rsidR="00A947C0">
        <w:rPr>
          <w:bCs/>
          <w:i/>
          <w:iCs/>
          <w:sz w:val="24"/>
          <w:szCs w:val="32"/>
        </w:rPr>
        <w:instrText xml:space="preserve"> FORMTEXT </w:instrText>
      </w:r>
      <w:r w:rsidR="00A947C0">
        <w:rPr>
          <w:bCs/>
          <w:i/>
          <w:iCs/>
          <w:sz w:val="24"/>
          <w:szCs w:val="32"/>
        </w:rPr>
      </w:r>
      <w:r w:rsidR="00A947C0">
        <w:rPr>
          <w:bCs/>
          <w:i/>
          <w:iCs/>
          <w:sz w:val="24"/>
          <w:szCs w:val="32"/>
        </w:rPr>
        <w:fldChar w:fldCharType="separate"/>
      </w:r>
      <w:r w:rsidR="00A947C0">
        <w:rPr>
          <w:bCs/>
          <w:i/>
          <w:iCs/>
          <w:noProof/>
          <w:sz w:val="24"/>
          <w:szCs w:val="32"/>
        </w:rPr>
        <w:t>viešasis maitinimas</w:t>
      </w:r>
      <w:r w:rsidR="00A947C0">
        <w:rPr>
          <w:bCs/>
          <w:i/>
          <w:iCs/>
          <w:sz w:val="24"/>
          <w:szCs w:val="32"/>
        </w:rPr>
        <w:fldChar w:fldCharType="end"/>
      </w:r>
      <w:r w:rsidR="00383103" w:rsidRPr="007B0D89">
        <w:rPr>
          <w:bCs/>
          <w:i/>
          <w:iCs/>
          <w:sz w:val="24"/>
          <w:lang w:val="lt-LT"/>
        </w:rPr>
        <w:t>.</w:t>
      </w:r>
    </w:p>
    <w:p w14:paraId="7EAD4437" w14:textId="77777777"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Pardavimo būdas (vartoti vietoje, išsinešti):</w:t>
      </w:r>
      <w:r w:rsidR="00383103" w:rsidRPr="007B0D89">
        <w:rPr>
          <w:b/>
          <w:sz w:val="24"/>
          <w:lang w:val="lt-LT"/>
        </w:rPr>
        <w:t xml:space="preserve"> </w:t>
      </w:r>
      <w:r w:rsidR="00D312DC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vartoti vietoje ir išsinešti"/>
              <w:maxLength w:val="1000"/>
            </w:textInput>
          </w:ffData>
        </w:fldChar>
      </w:r>
      <w:r w:rsidR="00D312DC">
        <w:rPr>
          <w:bCs/>
          <w:i/>
          <w:iCs/>
          <w:sz w:val="24"/>
          <w:szCs w:val="32"/>
        </w:rPr>
        <w:instrText xml:space="preserve"> FORMTEXT </w:instrText>
      </w:r>
      <w:r w:rsidR="00D312DC">
        <w:rPr>
          <w:bCs/>
          <w:i/>
          <w:iCs/>
          <w:sz w:val="24"/>
          <w:szCs w:val="32"/>
        </w:rPr>
      </w:r>
      <w:r w:rsidR="00D312DC">
        <w:rPr>
          <w:bCs/>
          <w:i/>
          <w:iCs/>
          <w:sz w:val="24"/>
          <w:szCs w:val="32"/>
        </w:rPr>
        <w:fldChar w:fldCharType="separate"/>
      </w:r>
      <w:r w:rsidR="00D312DC">
        <w:rPr>
          <w:bCs/>
          <w:i/>
          <w:iCs/>
          <w:noProof/>
          <w:sz w:val="24"/>
          <w:szCs w:val="32"/>
        </w:rPr>
        <w:t>vartoti vietoje ir išsinešti</w:t>
      </w:r>
      <w:r w:rsidR="00D312DC">
        <w:rPr>
          <w:bCs/>
          <w:i/>
          <w:iCs/>
          <w:sz w:val="24"/>
          <w:szCs w:val="32"/>
        </w:rPr>
        <w:fldChar w:fldCharType="end"/>
      </w:r>
      <w:r w:rsidR="00383103" w:rsidRPr="007B0D89">
        <w:rPr>
          <w:i/>
          <w:sz w:val="24"/>
          <w:lang w:val="lt-LT"/>
        </w:rPr>
        <w:t>.</w:t>
      </w:r>
    </w:p>
    <w:p w14:paraId="581EEB70" w14:textId="03DE32B1"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Sandėlio, kuriame laikomi ir paskirstomi alkoholiniai gėrimai, adresas</w:t>
      </w:r>
      <w:r w:rsidR="00705CCF">
        <w:rPr>
          <w:b/>
          <w:sz w:val="24"/>
          <w:lang w:val="lt-LT"/>
        </w:rPr>
        <w:t>:</w:t>
      </w:r>
      <w:r w:rsidR="00315602" w:rsidRPr="00315602">
        <w:rPr>
          <w:i/>
          <w:iCs/>
          <w:sz w:val="24"/>
          <w:lang w:val="lt-LT"/>
        </w:rPr>
        <w:t xml:space="preserve"> </w:t>
      </w:r>
      <w:r w:rsidR="008E665C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V. Kudirkos g. 61, Šakiai, Šakių r. sav."/>
              <w:maxLength w:val="1000"/>
            </w:textInput>
          </w:ffData>
        </w:fldChar>
      </w:r>
      <w:r w:rsidR="008E665C">
        <w:rPr>
          <w:bCs/>
          <w:i/>
          <w:iCs/>
          <w:sz w:val="24"/>
          <w:szCs w:val="32"/>
        </w:rPr>
        <w:instrText xml:space="preserve"> FORMTEXT </w:instrText>
      </w:r>
      <w:r w:rsidR="008E665C">
        <w:rPr>
          <w:bCs/>
          <w:i/>
          <w:iCs/>
          <w:sz w:val="24"/>
          <w:szCs w:val="32"/>
        </w:rPr>
      </w:r>
      <w:r w:rsidR="008E665C">
        <w:rPr>
          <w:bCs/>
          <w:i/>
          <w:iCs/>
          <w:sz w:val="24"/>
          <w:szCs w:val="32"/>
        </w:rPr>
        <w:fldChar w:fldCharType="separate"/>
      </w:r>
      <w:r w:rsidR="008E665C">
        <w:rPr>
          <w:bCs/>
          <w:i/>
          <w:iCs/>
          <w:noProof/>
          <w:sz w:val="24"/>
          <w:szCs w:val="32"/>
        </w:rPr>
        <w:t>V. Kudirkos g. 61, Šakiai, Šakių r. sav.</w:t>
      </w:r>
      <w:r w:rsidR="008E665C">
        <w:rPr>
          <w:bCs/>
          <w:i/>
          <w:iCs/>
          <w:sz w:val="24"/>
          <w:szCs w:val="32"/>
        </w:rPr>
        <w:fldChar w:fldCharType="end"/>
      </w:r>
    </w:p>
    <w:p w14:paraId="353B1276" w14:textId="1385866A" w:rsidR="00383103" w:rsidRPr="007B0D89" w:rsidRDefault="00864AAA" w:rsidP="00293776">
      <w:pPr>
        <w:spacing w:line="360" w:lineRule="auto"/>
        <w:ind w:firstLine="284"/>
        <w:jc w:val="both"/>
        <w:rPr>
          <w:i/>
          <w:sz w:val="24"/>
          <w:lang w:val="lt-LT"/>
        </w:rPr>
      </w:pPr>
      <w:r w:rsidRPr="007B0D89">
        <w:rPr>
          <w:b/>
          <w:sz w:val="24"/>
          <w:lang w:val="lt-LT"/>
        </w:rPr>
        <w:t>Licencijos galiojimo laikas:</w:t>
      </w:r>
      <w:r w:rsidR="00383103" w:rsidRPr="007B0D89">
        <w:rPr>
          <w:b/>
          <w:sz w:val="24"/>
          <w:lang w:val="lt-LT"/>
        </w:rPr>
        <w:t xml:space="preserve"> </w:t>
      </w:r>
      <w:r w:rsidR="00D45B37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2020 m. rugpjūčio 22-23 d."/>
              <w:maxLength w:val="1000"/>
            </w:textInput>
          </w:ffData>
        </w:fldChar>
      </w:r>
      <w:r w:rsidR="00D45B37">
        <w:rPr>
          <w:bCs/>
          <w:i/>
          <w:iCs/>
          <w:sz w:val="24"/>
          <w:szCs w:val="32"/>
        </w:rPr>
        <w:instrText xml:space="preserve"> FORMTEXT </w:instrText>
      </w:r>
      <w:r w:rsidR="00D45B37">
        <w:rPr>
          <w:bCs/>
          <w:i/>
          <w:iCs/>
          <w:sz w:val="24"/>
          <w:szCs w:val="32"/>
        </w:rPr>
      </w:r>
      <w:r w:rsidR="00D45B37">
        <w:rPr>
          <w:bCs/>
          <w:i/>
          <w:iCs/>
          <w:sz w:val="24"/>
          <w:szCs w:val="32"/>
        </w:rPr>
        <w:fldChar w:fldCharType="separate"/>
      </w:r>
      <w:r w:rsidR="00D45B37">
        <w:rPr>
          <w:bCs/>
          <w:i/>
          <w:iCs/>
          <w:noProof/>
          <w:sz w:val="24"/>
          <w:szCs w:val="32"/>
        </w:rPr>
        <w:t>2020 m. rugpjūčio 22-23 d.</w:t>
      </w:r>
      <w:r w:rsidR="00D45B37">
        <w:rPr>
          <w:bCs/>
          <w:i/>
          <w:iCs/>
          <w:sz w:val="24"/>
          <w:szCs w:val="32"/>
        </w:rPr>
        <w:fldChar w:fldCharType="end"/>
      </w:r>
      <w:r w:rsidR="00290D7F" w:rsidRPr="007B0D89">
        <w:rPr>
          <w:i/>
          <w:sz w:val="24"/>
          <w:lang w:val="lt-LT"/>
        </w:rPr>
        <w:t xml:space="preserve">. </w:t>
      </w:r>
    </w:p>
    <w:p w14:paraId="36400C7D" w14:textId="6C6E8C38" w:rsidR="00383103" w:rsidRPr="00231FD8" w:rsidRDefault="00864AAA" w:rsidP="00231FD8">
      <w:pPr>
        <w:spacing w:after="240"/>
        <w:ind w:left="284"/>
        <w:jc w:val="both"/>
        <w:rPr>
          <w:bCs/>
          <w:i/>
          <w:iCs/>
          <w:sz w:val="24"/>
          <w:szCs w:val="32"/>
        </w:rPr>
      </w:pPr>
      <w:r w:rsidRPr="007B0D89">
        <w:rPr>
          <w:b/>
          <w:bCs/>
          <w:sz w:val="24"/>
          <w:lang w:val="lt-LT"/>
        </w:rPr>
        <w:t>Turimos licencijos verstis mažmenine</w:t>
      </w:r>
      <w:r w:rsidR="003E7DC4">
        <w:rPr>
          <w:b/>
          <w:bCs/>
          <w:sz w:val="24"/>
          <w:lang w:val="lt-LT"/>
        </w:rPr>
        <w:t xml:space="preserve"> prekyba alkoholiniais gėrimais</w:t>
      </w:r>
      <w:r w:rsidRPr="007B0D89">
        <w:rPr>
          <w:b/>
          <w:bCs/>
          <w:sz w:val="24"/>
          <w:lang w:val="lt-LT"/>
        </w:rPr>
        <w:t xml:space="preserve"> pavadinimas</w:t>
      </w:r>
      <w:r w:rsidR="003E7DC4">
        <w:rPr>
          <w:b/>
          <w:bCs/>
          <w:sz w:val="24"/>
          <w:lang w:val="lt-LT"/>
        </w:rPr>
        <w:t>,</w:t>
      </w:r>
      <w:r w:rsidRPr="007B0D89">
        <w:rPr>
          <w:b/>
          <w:bCs/>
          <w:sz w:val="24"/>
          <w:lang w:val="lt-LT"/>
        </w:rPr>
        <w:t xml:space="preserve"> išdavimo data</w:t>
      </w:r>
      <w:r w:rsidR="00383103" w:rsidRPr="007B0D89">
        <w:rPr>
          <w:b/>
          <w:bCs/>
          <w:sz w:val="24"/>
          <w:lang w:val="lt-LT"/>
        </w:rPr>
        <w:t>,</w:t>
      </w:r>
      <w:r w:rsidR="00383103" w:rsidRPr="007B0D89">
        <w:rPr>
          <w:i/>
          <w:sz w:val="24"/>
          <w:lang w:val="lt-LT"/>
        </w:rPr>
        <w:t xml:space="preserve"> </w:t>
      </w:r>
      <w:r w:rsidRPr="007B0D89">
        <w:rPr>
          <w:b/>
          <w:bCs/>
          <w:sz w:val="24"/>
          <w:lang w:val="lt-LT"/>
        </w:rPr>
        <w:t>išdavusi institucija:</w:t>
      </w:r>
      <w:r w:rsidR="00383103" w:rsidRPr="007B0D89">
        <w:rPr>
          <w:b/>
          <w:bCs/>
          <w:sz w:val="24"/>
          <w:lang w:val="lt-LT"/>
        </w:rPr>
        <w:t xml:space="preserve"> </w:t>
      </w:r>
      <w:r w:rsidR="007B0D89" w:rsidRPr="007B0D89">
        <w:rPr>
          <w:bCs/>
          <w:i/>
          <w:sz w:val="24"/>
          <w:lang w:val="lt-LT"/>
        </w:rPr>
        <w:t>Licencija</w:t>
      </w:r>
      <w:r w:rsidR="003E7DC4" w:rsidRPr="003E7DC4">
        <w:rPr>
          <w:bCs/>
          <w:i/>
          <w:sz w:val="24"/>
          <w:lang w:val="lt-LT"/>
        </w:rPr>
        <w:t xml:space="preserve"> Nr. </w:t>
      </w:r>
      <w:r w:rsidR="008E665C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47"/>
              <w:maxLength w:val="1000"/>
            </w:textInput>
          </w:ffData>
        </w:fldChar>
      </w:r>
      <w:r w:rsidR="008E665C">
        <w:rPr>
          <w:bCs/>
          <w:i/>
          <w:iCs/>
          <w:sz w:val="24"/>
          <w:szCs w:val="32"/>
        </w:rPr>
        <w:instrText xml:space="preserve"> FORMTEXT </w:instrText>
      </w:r>
      <w:r w:rsidR="008E665C">
        <w:rPr>
          <w:bCs/>
          <w:i/>
          <w:iCs/>
          <w:sz w:val="24"/>
          <w:szCs w:val="32"/>
        </w:rPr>
      </w:r>
      <w:r w:rsidR="008E665C">
        <w:rPr>
          <w:bCs/>
          <w:i/>
          <w:iCs/>
          <w:sz w:val="24"/>
          <w:szCs w:val="32"/>
        </w:rPr>
        <w:fldChar w:fldCharType="separate"/>
      </w:r>
      <w:r w:rsidR="008E665C">
        <w:rPr>
          <w:bCs/>
          <w:i/>
          <w:iCs/>
          <w:noProof/>
          <w:sz w:val="24"/>
          <w:szCs w:val="32"/>
        </w:rPr>
        <w:t>47</w:t>
      </w:r>
      <w:r w:rsidR="008E665C">
        <w:rPr>
          <w:bCs/>
          <w:i/>
          <w:iCs/>
          <w:sz w:val="24"/>
          <w:szCs w:val="32"/>
        </w:rPr>
        <w:fldChar w:fldCharType="end"/>
      </w:r>
      <w:r w:rsidR="007B0D89" w:rsidRPr="007B0D89">
        <w:rPr>
          <w:bCs/>
          <w:i/>
          <w:sz w:val="24"/>
          <w:lang w:val="lt-LT"/>
        </w:rPr>
        <w:t xml:space="preserve"> verstis mažmenine prekyba </w:t>
      </w:r>
      <w:r w:rsidR="008E665C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alkoholiniais gėrimais"/>
              <w:maxLength w:val="1000"/>
              <w:format w:val="Mažosios raidės"/>
            </w:textInput>
          </w:ffData>
        </w:fldChar>
      </w:r>
      <w:r w:rsidR="008E665C">
        <w:rPr>
          <w:bCs/>
          <w:i/>
          <w:iCs/>
          <w:sz w:val="24"/>
          <w:szCs w:val="32"/>
        </w:rPr>
        <w:instrText xml:space="preserve"> FORMTEXT </w:instrText>
      </w:r>
      <w:r w:rsidR="008E665C">
        <w:rPr>
          <w:bCs/>
          <w:i/>
          <w:iCs/>
          <w:sz w:val="24"/>
          <w:szCs w:val="32"/>
        </w:rPr>
      </w:r>
      <w:r w:rsidR="008E665C">
        <w:rPr>
          <w:bCs/>
          <w:i/>
          <w:iCs/>
          <w:sz w:val="24"/>
          <w:szCs w:val="32"/>
        </w:rPr>
        <w:fldChar w:fldCharType="separate"/>
      </w:r>
      <w:r w:rsidR="008E665C">
        <w:rPr>
          <w:bCs/>
          <w:i/>
          <w:iCs/>
          <w:noProof/>
          <w:sz w:val="24"/>
          <w:szCs w:val="32"/>
        </w:rPr>
        <w:t>alkoholiniais gėrimais</w:t>
      </w:r>
      <w:r w:rsidR="008E665C">
        <w:rPr>
          <w:bCs/>
          <w:i/>
          <w:iCs/>
          <w:sz w:val="24"/>
          <w:szCs w:val="32"/>
        </w:rPr>
        <w:fldChar w:fldCharType="end"/>
      </w:r>
      <w:r w:rsidR="00B05DD8">
        <w:rPr>
          <w:bCs/>
          <w:i/>
          <w:sz w:val="24"/>
          <w:lang w:val="lt-LT"/>
        </w:rPr>
        <w:t>;</w:t>
      </w:r>
      <w:r w:rsidR="003E7DC4">
        <w:rPr>
          <w:bCs/>
          <w:i/>
          <w:sz w:val="24"/>
          <w:lang w:val="lt-LT"/>
        </w:rPr>
        <w:t xml:space="preserve"> </w:t>
      </w:r>
      <w:r w:rsidR="008E665C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1997-07-01"/>
              <w:maxLength w:val="1000"/>
            </w:textInput>
          </w:ffData>
        </w:fldChar>
      </w:r>
      <w:r w:rsidR="008E665C">
        <w:rPr>
          <w:bCs/>
          <w:i/>
          <w:iCs/>
          <w:sz w:val="24"/>
          <w:szCs w:val="32"/>
        </w:rPr>
        <w:instrText xml:space="preserve"> FORMTEXT </w:instrText>
      </w:r>
      <w:r w:rsidR="008E665C">
        <w:rPr>
          <w:bCs/>
          <w:i/>
          <w:iCs/>
          <w:sz w:val="24"/>
          <w:szCs w:val="32"/>
        </w:rPr>
      </w:r>
      <w:r w:rsidR="008E665C">
        <w:rPr>
          <w:bCs/>
          <w:i/>
          <w:iCs/>
          <w:sz w:val="24"/>
          <w:szCs w:val="32"/>
        </w:rPr>
        <w:fldChar w:fldCharType="separate"/>
      </w:r>
      <w:r w:rsidR="008E665C">
        <w:rPr>
          <w:bCs/>
          <w:i/>
          <w:iCs/>
          <w:noProof/>
          <w:sz w:val="24"/>
          <w:szCs w:val="32"/>
        </w:rPr>
        <w:t>1997-07-01</w:t>
      </w:r>
      <w:r w:rsidR="008E665C">
        <w:rPr>
          <w:bCs/>
          <w:i/>
          <w:iCs/>
          <w:sz w:val="24"/>
          <w:szCs w:val="32"/>
        </w:rPr>
        <w:fldChar w:fldCharType="end"/>
      </w:r>
      <w:r w:rsidR="007B0D89" w:rsidRPr="007B0D89">
        <w:rPr>
          <w:bCs/>
          <w:i/>
          <w:sz w:val="24"/>
          <w:lang w:val="lt-LT"/>
        </w:rPr>
        <w:t xml:space="preserve">, </w:t>
      </w:r>
      <w:r w:rsidR="008E665C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Šakių rajono savivaldybės administracija"/>
              <w:maxLength w:val="1000"/>
            </w:textInput>
          </w:ffData>
        </w:fldChar>
      </w:r>
      <w:r w:rsidR="008E665C">
        <w:rPr>
          <w:bCs/>
          <w:i/>
          <w:iCs/>
          <w:sz w:val="24"/>
          <w:szCs w:val="32"/>
        </w:rPr>
        <w:instrText xml:space="preserve"> FORMTEXT </w:instrText>
      </w:r>
      <w:r w:rsidR="008E665C">
        <w:rPr>
          <w:bCs/>
          <w:i/>
          <w:iCs/>
          <w:sz w:val="24"/>
          <w:szCs w:val="32"/>
        </w:rPr>
      </w:r>
      <w:r w:rsidR="008E665C">
        <w:rPr>
          <w:bCs/>
          <w:i/>
          <w:iCs/>
          <w:sz w:val="24"/>
          <w:szCs w:val="32"/>
        </w:rPr>
        <w:fldChar w:fldCharType="separate"/>
      </w:r>
      <w:r w:rsidR="008E665C">
        <w:rPr>
          <w:bCs/>
          <w:i/>
          <w:iCs/>
          <w:noProof/>
          <w:sz w:val="24"/>
          <w:szCs w:val="32"/>
        </w:rPr>
        <w:t>Šakių rajono savivaldybės administracija</w:t>
      </w:r>
      <w:r w:rsidR="008E665C">
        <w:rPr>
          <w:bCs/>
          <w:i/>
          <w:iCs/>
          <w:sz w:val="24"/>
          <w:szCs w:val="32"/>
        </w:rPr>
        <w:fldChar w:fldCharType="end"/>
      </w:r>
      <w:r w:rsidR="00CB1823" w:rsidRPr="007B0D89">
        <w:rPr>
          <w:i/>
          <w:sz w:val="24"/>
          <w:lang w:val="lt-LT"/>
        </w:rPr>
        <w:t>.</w:t>
      </w:r>
    </w:p>
    <w:p w14:paraId="522BE629" w14:textId="7E6C0886" w:rsidR="007B0D89" w:rsidRPr="007B0D89" w:rsidRDefault="00864AAA" w:rsidP="00293776">
      <w:pPr>
        <w:spacing w:line="360" w:lineRule="auto"/>
        <w:ind w:left="284"/>
        <w:jc w:val="both"/>
        <w:rPr>
          <w:i/>
          <w:sz w:val="24"/>
          <w:szCs w:val="24"/>
          <w:lang w:val="lt-LT"/>
        </w:rPr>
      </w:pPr>
      <w:r w:rsidRPr="007B0D89">
        <w:rPr>
          <w:b/>
          <w:sz w:val="24"/>
          <w:szCs w:val="24"/>
          <w:lang w:val="lt-LT"/>
        </w:rPr>
        <w:t>Licencijos išdavimo data:</w:t>
      </w:r>
      <w:r w:rsidRPr="007B0D89">
        <w:rPr>
          <w:i/>
          <w:sz w:val="24"/>
          <w:szCs w:val="24"/>
          <w:lang w:val="lt-LT"/>
        </w:rPr>
        <w:t xml:space="preserve"> </w:t>
      </w:r>
      <w:r w:rsidR="008E665C" w:rsidRPr="000B62F9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2020 m. rugpjūčio 18"/>
              <w:maxLength w:val="1000"/>
            </w:textInput>
          </w:ffData>
        </w:fldChar>
      </w:r>
      <w:r w:rsidR="008E665C" w:rsidRPr="000B62F9">
        <w:rPr>
          <w:bCs/>
          <w:i/>
          <w:iCs/>
          <w:sz w:val="24"/>
          <w:szCs w:val="32"/>
        </w:rPr>
        <w:instrText xml:space="preserve"> FORMTEXT </w:instrText>
      </w:r>
      <w:r w:rsidR="008E665C" w:rsidRPr="000B62F9">
        <w:rPr>
          <w:bCs/>
          <w:i/>
          <w:iCs/>
          <w:sz w:val="24"/>
          <w:szCs w:val="32"/>
        </w:rPr>
      </w:r>
      <w:r w:rsidR="008E665C" w:rsidRPr="000B62F9">
        <w:rPr>
          <w:bCs/>
          <w:i/>
          <w:iCs/>
          <w:sz w:val="24"/>
          <w:szCs w:val="32"/>
        </w:rPr>
        <w:fldChar w:fldCharType="separate"/>
      </w:r>
      <w:r w:rsidR="008E665C" w:rsidRPr="000B62F9">
        <w:rPr>
          <w:bCs/>
          <w:i/>
          <w:iCs/>
          <w:noProof/>
          <w:sz w:val="24"/>
          <w:szCs w:val="32"/>
        </w:rPr>
        <w:t>2020 m. rugpjūčio 18</w:t>
      </w:r>
      <w:r w:rsidR="008E665C" w:rsidRPr="000B62F9">
        <w:rPr>
          <w:bCs/>
          <w:i/>
          <w:iCs/>
          <w:sz w:val="24"/>
          <w:szCs w:val="32"/>
        </w:rPr>
        <w:fldChar w:fldCharType="end"/>
      </w:r>
      <w:r w:rsidR="004A5F7D">
        <w:rPr>
          <w:bCs/>
          <w:i/>
          <w:iCs/>
          <w:sz w:val="24"/>
          <w:szCs w:val="32"/>
        </w:rPr>
        <w:t xml:space="preserve"> d</w:t>
      </w:r>
      <w:r w:rsidR="00B05DD8">
        <w:rPr>
          <w:i/>
          <w:sz w:val="24"/>
          <w:szCs w:val="24"/>
          <w:lang w:val="lt-LT"/>
        </w:rPr>
        <w:t>.</w:t>
      </w:r>
    </w:p>
    <w:p w14:paraId="7929890F" w14:textId="77777777" w:rsidR="00383103" w:rsidRDefault="000830B8" w:rsidP="0067303C">
      <w:pPr>
        <w:jc w:val="both"/>
        <w:rPr>
          <w:i/>
          <w:szCs w:val="24"/>
          <w:lang w:val="lt-LT"/>
        </w:rPr>
      </w:pPr>
      <w:r w:rsidRPr="007B0D89">
        <w:rPr>
          <w:i/>
          <w:szCs w:val="24"/>
          <w:lang w:val="lt-LT"/>
        </w:rPr>
        <w:t xml:space="preserve"> </w:t>
      </w:r>
    </w:p>
    <w:p w14:paraId="497C004E" w14:textId="77777777" w:rsidR="0067303C" w:rsidRPr="0067303C" w:rsidRDefault="008839FD" w:rsidP="00705CCF">
      <w:pPr>
        <w:pStyle w:val="Antrat3"/>
        <w:spacing w:line="240" w:lineRule="auto"/>
        <w:ind w:firstLine="284"/>
        <w:rPr>
          <w:szCs w:val="24"/>
        </w:rPr>
      </w:pPr>
      <w:r w:rsidRPr="0067303C">
        <w:rPr>
          <w:szCs w:val="24"/>
        </w:rPr>
        <w:t>Administracijos direktori</w:t>
      </w:r>
      <w:r w:rsidR="00705CCF">
        <w:rPr>
          <w:szCs w:val="24"/>
        </w:rPr>
        <w:t>us</w:t>
      </w:r>
      <w:r w:rsidR="00705CCF">
        <w:rPr>
          <w:szCs w:val="24"/>
        </w:rPr>
        <w:tab/>
      </w:r>
      <w:r w:rsidR="00705CCF">
        <w:rPr>
          <w:szCs w:val="24"/>
        </w:rPr>
        <w:tab/>
      </w:r>
      <w:r w:rsidR="007B0D89" w:rsidRPr="0067303C">
        <w:rPr>
          <w:szCs w:val="24"/>
        </w:rPr>
        <w:tab/>
      </w:r>
      <w:r w:rsidR="007B0D89" w:rsidRPr="0067303C">
        <w:rPr>
          <w:szCs w:val="24"/>
        </w:rPr>
        <w:tab/>
      </w:r>
      <w:r w:rsidR="007B0D89" w:rsidRPr="0067303C">
        <w:rPr>
          <w:szCs w:val="24"/>
        </w:rPr>
        <w:tab/>
      </w:r>
      <w:r w:rsidR="007B0D89" w:rsidRPr="0067303C">
        <w:rPr>
          <w:szCs w:val="24"/>
        </w:rPr>
        <w:tab/>
      </w:r>
      <w:r w:rsidR="007B0D89" w:rsidRPr="0067303C">
        <w:rPr>
          <w:szCs w:val="24"/>
        </w:rPr>
        <w:tab/>
      </w:r>
      <w:r w:rsidR="00705CCF">
        <w:rPr>
          <w:szCs w:val="24"/>
        </w:rPr>
        <w:t>Dainius Grincevičius</w:t>
      </w:r>
    </w:p>
    <w:p w14:paraId="352493EB" w14:textId="77777777" w:rsidR="0091607F" w:rsidRDefault="007B0D89" w:rsidP="00EF68A4">
      <w:pPr>
        <w:pStyle w:val="Antrat3"/>
        <w:ind w:firstLine="284"/>
      </w:pPr>
      <w:r w:rsidRPr="007B0D89">
        <w:tab/>
      </w:r>
      <w:r w:rsidRPr="007B0D89">
        <w:tab/>
      </w:r>
      <w:r w:rsidRPr="007B0D89">
        <w:tab/>
      </w:r>
      <w:r w:rsidRPr="007B0D89">
        <w:tab/>
        <w:t>A.V.</w:t>
      </w:r>
    </w:p>
    <w:p w14:paraId="574B6135" w14:textId="77777777" w:rsidR="008839FD" w:rsidRDefault="008839FD" w:rsidP="00705CCF">
      <w:pPr>
        <w:ind w:firstLine="284"/>
        <w:rPr>
          <w:lang w:val="lt-LT"/>
        </w:rPr>
      </w:pPr>
      <w:r>
        <w:rPr>
          <w:lang w:val="lt-LT"/>
        </w:rPr>
        <w:t>Parengė</w:t>
      </w:r>
    </w:p>
    <w:p w14:paraId="01DD08FF" w14:textId="77777777" w:rsidR="008839FD" w:rsidRDefault="008839FD" w:rsidP="00705CCF">
      <w:pPr>
        <w:ind w:firstLine="284"/>
        <w:rPr>
          <w:lang w:val="lt-LT"/>
        </w:rPr>
      </w:pPr>
      <w:r>
        <w:rPr>
          <w:lang w:val="lt-LT"/>
        </w:rPr>
        <w:t>Ūkio, architektūros ir investicijų skyriaus</w:t>
      </w:r>
    </w:p>
    <w:p w14:paraId="17AED0D7" w14:textId="77777777" w:rsidR="008839FD" w:rsidRPr="008839FD" w:rsidRDefault="008839FD" w:rsidP="00705CCF">
      <w:pPr>
        <w:ind w:firstLine="284"/>
        <w:rPr>
          <w:lang w:val="lt-LT"/>
        </w:rPr>
      </w:pPr>
      <w:r>
        <w:rPr>
          <w:lang w:val="lt-LT"/>
        </w:rPr>
        <w:t>vedėjo pavaduotojas Aurimas Staugaitis</w:t>
      </w:r>
    </w:p>
    <w:sectPr w:rsidR="008839FD" w:rsidRPr="008839FD" w:rsidSect="008839FD">
      <w:footerReference w:type="default" r:id="rId7"/>
      <w:pgSz w:w="11907" w:h="16840" w:code="9"/>
      <w:pgMar w:top="426" w:right="992" w:bottom="709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1D7CA6" w14:textId="77777777" w:rsidR="00867FDF" w:rsidRDefault="00867FDF">
      <w:r>
        <w:separator/>
      </w:r>
    </w:p>
  </w:endnote>
  <w:endnote w:type="continuationSeparator" w:id="0">
    <w:p w14:paraId="7CEA588F" w14:textId="77777777" w:rsidR="00867FDF" w:rsidRDefault="00867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51B6A9" w14:textId="77777777" w:rsidR="00485208" w:rsidRDefault="00485208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231FD8">
      <w:rPr>
        <w:noProof/>
        <w:sz w:val="12"/>
      </w:rPr>
      <w:t>C:\Users\astaugaitis.SAKIAI\Desktop\Licencijos\Vienkartinės\Linkuvos alus\1499 vienkartinė.docx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8DB4DB" w14:textId="77777777" w:rsidR="00867FDF" w:rsidRDefault="00867FDF">
      <w:r>
        <w:separator/>
      </w:r>
    </w:p>
  </w:footnote>
  <w:footnote w:type="continuationSeparator" w:id="0">
    <w:p w14:paraId="56750B24" w14:textId="77777777" w:rsidR="00867FDF" w:rsidRDefault="00867F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626"/>
    <w:rsid w:val="00000B08"/>
    <w:rsid w:val="000043D6"/>
    <w:rsid w:val="00005315"/>
    <w:rsid w:val="00007D4E"/>
    <w:rsid w:val="00022102"/>
    <w:rsid w:val="00024785"/>
    <w:rsid w:val="00030CF1"/>
    <w:rsid w:val="00033D2C"/>
    <w:rsid w:val="000342DC"/>
    <w:rsid w:val="000356BD"/>
    <w:rsid w:val="00035740"/>
    <w:rsid w:val="000421EF"/>
    <w:rsid w:val="000524F3"/>
    <w:rsid w:val="00077E25"/>
    <w:rsid w:val="000830B8"/>
    <w:rsid w:val="0008322B"/>
    <w:rsid w:val="00087DB7"/>
    <w:rsid w:val="00095F22"/>
    <w:rsid w:val="00096633"/>
    <w:rsid w:val="000A230A"/>
    <w:rsid w:val="000B62F9"/>
    <w:rsid w:val="000C0BCA"/>
    <w:rsid w:val="000D06DB"/>
    <w:rsid w:val="000E3D86"/>
    <w:rsid w:val="000F5259"/>
    <w:rsid w:val="001041C9"/>
    <w:rsid w:val="00113098"/>
    <w:rsid w:val="00115957"/>
    <w:rsid w:val="001350D7"/>
    <w:rsid w:val="00140957"/>
    <w:rsid w:val="00144564"/>
    <w:rsid w:val="00147179"/>
    <w:rsid w:val="00147996"/>
    <w:rsid w:val="0016708A"/>
    <w:rsid w:val="00174086"/>
    <w:rsid w:val="00185106"/>
    <w:rsid w:val="00191B48"/>
    <w:rsid w:val="00192EC8"/>
    <w:rsid w:val="001B316C"/>
    <w:rsid w:val="001B3CF0"/>
    <w:rsid w:val="001B5C95"/>
    <w:rsid w:val="001C186C"/>
    <w:rsid w:val="001C4646"/>
    <w:rsid w:val="001F3407"/>
    <w:rsid w:val="00200650"/>
    <w:rsid w:val="00200E26"/>
    <w:rsid w:val="00201B87"/>
    <w:rsid w:val="00207AB6"/>
    <w:rsid w:val="00216C9B"/>
    <w:rsid w:val="002250DF"/>
    <w:rsid w:val="00231A24"/>
    <w:rsid w:val="00231FD8"/>
    <w:rsid w:val="00236D50"/>
    <w:rsid w:val="00241DD4"/>
    <w:rsid w:val="00252533"/>
    <w:rsid w:val="002566D0"/>
    <w:rsid w:val="00257E6D"/>
    <w:rsid w:val="0026237D"/>
    <w:rsid w:val="00271509"/>
    <w:rsid w:val="00280518"/>
    <w:rsid w:val="00281219"/>
    <w:rsid w:val="0028747F"/>
    <w:rsid w:val="00290729"/>
    <w:rsid w:val="00290CA1"/>
    <w:rsid w:val="00290D7F"/>
    <w:rsid w:val="00293776"/>
    <w:rsid w:val="002B696E"/>
    <w:rsid w:val="002C00D6"/>
    <w:rsid w:val="002C090C"/>
    <w:rsid w:val="002C43A4"/>
    <w:rsid w:val="002E6642"/>
    <w:rsid w:val="002F22D3"/>
    <w:rsid w:val="00300409"/>
    <w:rsid w:val="00307360"/>
    <w:rsid w:val="003110D4"/>
    <w:rsid w:val="00313A07"/>
    <w:rsid w:val="00315602"/>
    <w:rsid w:val="0031757D"/>
    <w:rsid w:val="00321FA5"/>
    <w:rsid w:val="003276BD"/>
    <w:rsid w:val="0033089F"/>
    <w:rsid w:val="00332999"/>
    <w:rsid w:val="003505B1"/>
    <w:rsid w:val="00350BE6"/>
    <w:rsid w:val="003554F3"/>
    <w:rsid w:val="003720EE"/>
    <w:rsid w:val="00374642"/>
    <w:rsid w:val="00375172"/>
    <w:rsid w:val="00380CC2"/>
    <w:rsid w:val="00383103"/>
    <w:rsid w:val="003868A6"/>
    <w:rsid w:val="003A7206"/>
    <w:rsid w:val="003B0E16"/>
    <w:rsid w:val="003B455E"/>
    <w:rsid w:val="003C13B5"/>
    <w:rsid w:val="003C450B"/>
    <w:rsid w:val="003C64F9"/>
    <w:rsid w:val="003C7E3B"/>
    <w:rsid w:val="003D20F4"/>
    <w:rsid w:val="003D2898"/>
    <w:rsid w:val="003D5D11"/>
    <w:rsid w:val="003E7DC4"/>
    <w:rsid w:val="003F06F3"/>
    <w:rsid w:val="00413E96"/>
    <w:rsid w:val="00415016"/>
    <w:rsid w:val="00421698"/>
    <w:rsid w:val="004244FD"/>
    <w:rsid w:val="004312DD"/>
    <w:rsid w:val="00432EDE"/>
    <w:rsid w:val="00435464"/>
    <w:rsid w:val="0043688B"/>
    <w:rsid w:val="00441022"/>
    <w:rsid w:val="004421C5"/>
    <w:rsid w:val="00442B19"/>
    <w:rsid w:val="00450988"/>
    <w:rsid w:val="0045356B"/>
    <w:rsid w:val="004552BA"/>
    <w:rsid w:val="00456528"/>
    <w:rsid w:val="004613DA"/>
    <w:rsid w:val="004779A9"/>
    <w:rsid w:val="0048056B"/>
    <w:rsid w:val="00485208"/>
    <w:rsid w:val="00490C18"/>
    <w:rsid w:val="004A5F7D"/>
    <w:rsid w:val="004A635C"/>
    <w:rsid w:val="004A6B43"/>
    <w:rsid w:val="004A6F07"/>
    <w:rsid w:val="004C5870"/>
    <w:rsid w:val="004E58E8"/>
    <w:rsid w:val="004F0ACD"/>
    <w:rsid w:val="00501378"/>
    <w:rsid w:val="00505E2F"/>
    <w:rsid w:val="00515EAB"/>
    <w:rsid w:val="0051698B"/>
    <w:rsid w:val="0052178E"/>
    <w:rsid w:val="00531035"/>
    <w:rsid w:val="00531EC6"/>
    <w:rsid w:val="00532B45"/>
    <w:rsid w:val="005615B1"/>
    <w:rsid w:val="005627CC"/>
    <w:rsid w:val="005640F5"/>
    <w:rsid w:val="005758F0"/>
    <w:rsid w:val="005768B7"/>
    <w:rsid w:val="00584E33"/>
    <w:rsid w:val="00594A0A"/>
    <w:rsid w:val="005B19D3"/>
    <w:rsid w:val="005B3699"/>
    <w:rsid w:val="005B3B00"/>
    <w:rsid w:val="005C7311"/>
    <w:rsid w:val="005D3ED7"/>
    <w:rsid w:val="005D5F4F"/>
    <w:rsid w:val="005D675E"/>
    <w:rsid w:val="005E288D"/>
    <w:rsid w:val="005F5302"/>
    <w:rsid w:val="005F6EC8"/>
    <w:rsid w:val="005F75A5"/>
    <w:rsid w:val="00600E6D"/>
    <w:rsid w:val="006114C4"/>
    <w:rsid w:val="0062136C"/>
    <w:rsid w:val="00636EE3"/>
    <w:rsid w:val="00640649"/>
    <w:rsid w:val="00641075"/>
    <w:rsid w:val="00651651"/>
    <w:rsid w:val="00652628"/>
    <w:rsid w:val="0066030D"/>
    <w:rsid w:val="0066131B"/>
    <w:rsid w:val="00666EB0"/>
    <w:rsid w:val="0067303C"/>
    <w:rsid w:val="006754E6"/>
    <w:rsid w:val="00675BC8"/>
    <w:rsid w:val="00677F9A"/>
    <w:rsid w:val="006844A6"/>
    <w:rsid w:val="00693DFA"/>
    <w:rsid w:val="00695009"/>
    <w:rsid w:val="006958E1"/>
    <w:rsid w:val="006A5F90"/>
    <w:rsid w:val="006B6C13"/>
    <w:rsid w:val="006D2195"/>
    <w:rsid w:val="006E6F07"/>
    <w:rsid w:val="006F2567"/>
    <w:rsid w:val="006F2831"/>
    <w:rsid w:val="006F35DC"/>
    <w:rsid w:val="006F6CA0"/>
    <w:rsid w:val="007000B1"/>
    <w:rsid w:val="00701F32"/>
    <w:rsid w:val="00705CCF"/>
    <w:rsid w:val="007075C4"/>
    <w:rsid w:val="00712BB1"/>
    <w:rsid w:val="0071449A"/>
    <w:rsid w:val="00715FE9"/>
    <w:rsid w:val="00725778"/>
    <w:rsid w:val="007366EF"/>
    <w:rsid w:val="00740C9D"/>
    <w:rsid w:val="00740FB5"/>
    <w:rsid w:val="00765540"/>
    <w:rsid w:val="00772908"/>
    <w:rsid w:val="007816B9"/>
    <w:rsid w:val="007839ED"/>
    <w:rsid w:val="00785505"/>
    <w:rsid w:val="00795BE1"/>
    <w:rsid w:val="007973BF"/>
    <w:rsid w:val="007A0EC2"/>
    <w:rsid w:val="007B07C1"/>
    <w:rsid w:val="007B0D89"/>
    <w:rsid w:val="007C21C6"/>
    <w:rsid w:val="007C72A6"/>
    <w:rsid w:val="007E1233"/>
    <w:rsid w:val="007F65AF"/>
    <w:rsid w:val="00802534"/>
    <w:rsid w:val="00806341"/>
    <w:rsid w:val="00814586"/>
    <w:rsid w:val="00815A3E"/>
    <w:rsid w:val="00817A57"/>
    <w:rsid w:val="00820D3F"/>
    <w:rsid w:val="00821584"/>
    <w:rsid w:val="0082748B"/>
    <w:rsid w:val="00830CBF"/>
    <w:rsid w:val="00836F54"/>
    <w:rsid w:val="008379B1"/>
    <w:rsid w:val="00837A2A"/>
    <w:rsid w:val="008444D9"/>
    <w:rsid w:val="008479B7"/>
    <w:rsid w:val="0085529A"/>
    <w:rsid w:val="00864AAA"/>
    <w:rsid w:val="00864E99"/>
    <w:rsid w:val="00867FDF"/>
    <w:rsid w:val="008773C1"/>
    <w:rsid w:val="00877A22"/>
    <w:rsid w:val="00883796"/>
    <w:rsid w:val="008839FD"/>
    <w:rsid w:val="008A63B0"/>
    <w:rsid w:val="008B2E61"/>
    <w:rsid w:val="008B3DA5"/>
    <w:rsid w:val="008B754B"/>
    <w:rsid w:val="008C16AA"/>
    <w:rsid w:val="008C75E3"/>
    <w:rsid w:val="008E29DA"/>
    <w:rsid w:val="008E665C"/>
    <w:rsid w:val="008F4974"/>
    <w:rsid w:val="009006E0"/>
    <w:rsid w:val="00901189"/>
    <w:rsid w:val="00902BCC"/>
    <w:rsid w:val="00905DA8"/>
    <w:rsid w:val="0090778C"/>
    <w:rsid w:val="00912A8A"/>
    <w:rsid w:val="009144A0"/>
    <w:rsid w:val="00915095"/>
    <w:rsid w:val="0091607F"/>
    <w:rsid w:val="009411FA"/>
    <w:rsid w:val="00942AEA"/>
    <w:rsid w:val="00944B5A"/>
    <w:rsid w:val="00962E77"/>
    <w:rsid w:val="00986469"/>
    <w:rsid w:val="00991AF5"/>
    <w:rsid w:val="009A14FA"/>
    <w:rsid w:val="009A4991"/>
    <w:rsid w:val="009B4134"/>
    <w:rsid w:val="009B4B93"/>
    <w:rsid w:val="009C60B8"/>
    <w:rsid w:val="009C7DD1"/>
    <w:rsid w:val="009E01E6"/>
    <w:rsid w:val="009E091A"/>
    <w:rsid w:val="009F0ADC"/>
    <w:rsid w:val="009F3805"/>
    <w:rsid w:val="009F6276"/>
    <w:rsid w:val="00A118CB"/>
    <w:rsid w:val="00A12950"/>
    <w:rsid w:val="00A2351D"/>
    <w:rsid w:val="00A31905"/>
    <w:rsid w:val="00A35368"/>
    <w:rsid w:val="00A40849"/>
    <w:rsid w:val="00A4284A"/>
    <w:rsid w:val="00A509EF"/>
    <w:rsid w:val="00A55EC7"/>
    <w:rsid w:val="00A626D1"/>
    <w:rsid w:val="00A62B5F"/>
    <w:rsid w:val="00A63133"/>
    <w:rsid w:val="00A63314"/>
    <w:rsid w:val="00A6382F"/>
    <w:rsid w:val="00A65808"/>
    <w:rsid w:val="00A66C2D"/>
    <w:rsid w:val="00A7470C"/>
    <w:rsid w:val="00A8296D"/>
    <w:rsid w:val="00A947C0"/>
    <w:rsid w:val="00A957B2"/>
    <w:rsid w:val="00AA0733"/>
    <w:rsid w:val="00AA6F26"/>
    <w:rsid w:val="00AA76A8"/>
    <w:rsid w:val="00AC10E6"/>
    <w:rsid w:val="00AC149D"/>
    <w:rsid w:val="00AC2F44"/>
    <w:rsid w:val="00AD2D3B"/>
    <w:rsid w:val="00AD4864"/>
    <w:rsid w:val="00AD4B48"/>
    <w:rsid w:val="00AD4CD1"/>
    <w:rsid w:val="00AD5D17"/>
    <w:rsid w:val="00AE6AB1"/>
    <w:rsid w:val="00AF2992"/>
    <w:rsid w:val="00AF589C"/>
    <w:rsid w:val="00B00443"/>
    <w:rsid w:val="00B01C82"/>
    <w:rsid w:val="00B03DD0"/>
    <w:rsid w:val="00B05DD8"/>
    <w:rsid w:val="00B12811"/>
    <w:rsid w:val="00B1548E"/>
    <w:rsid w:val="00B23935"/>
    <w:rsid w:val="00B23CEA"/>
    <w:rsid w:val="00B24B96"/>
    <w:rsid w:val="00B250DB"/>
    <w:rsid w:val="00B264CA"/>
    <w:rsid w:val="00B265E2"/>
    <w:rsid w:val="00B320B0"/>
    <w:rsid w:val="00B33153"/>
    <w:rsid w:val="00B45C2C"/>
    <w:rsid w:val="00B61A0A"/>
    <w:rsid w:val="00B7024F"/>
    <w:rsid w:val="00B7372C"/>
    <w:rsid w:val="00B77C55"/>
    <w:rsid w:val="00B87CF5"/>
    <w:rsid w:val="00B97537"/>
    <w:rsid w:val="00BA6EC2"/>
    <w:rsid w:val="00BB305C"/>
    <w:rsid w:val="00BB58D1"/>
    <w:rsid w:val="00BD7E0D"/>
    <w:rsid w:val="00BE4FD0"/>
    <w:rsid w:val="00BE56CD"/>
    <w:rsid w:val="00BE7F4D"/>
    <w:rsid w:val="00BF4F54"/>
    <w:rsid w:val="00C04D22"/>
    <w:rsid w:val="00C1063C"/>
    <w:rsid w:val="00C30A4A"/>
    <w:rsid w:val="00C52B5A"/>
    <w:rsid w:val="00C53799"/>
    <w:rsid w:val="00C65B00"/>
    <w:rsid w:val="00C67C5D"/>
    <w:rsid w:val="00C778D1"/>
    <w:rsid w:val="00C84970"/>
    <w:rsid w:val="00CA1A6D"/>
    <w:rsid w:val="00CA1DDB"/>
    <w:rsid w:val="00CA4194"/>
    <w:rsid w:val="00CA4360"/>
    <w:rsid w:val="00CA5A48"/>
    <w:rsid w:val="00CA6935"/>
    <w:rsid w:val="00CA7C21"/>
    <w:rsid w:val="00CB1823"/>
    <w:rsid w:val="00CC0D25"/>
    <w:rsid w:val="00CC263F"/>
    <w:rsid w:val="00CD00CB"/>
    <w:rsid w:val="00CD0DF9"/>
    <w:rsid w:val="00CE3FB5"/>
    <w:rsid w:val="00CE6462"/>
    <w:rsid w:val="00CF206A"/>
    <w:rsid w:val="00CF4B2E"/>
    <w:rsid w:val="00D04C95"/>
    <w:rsid w:val="00D13DB2"/>
    <w:rsid w:val="00D13F82"/>
    <w:rsid w:val="00D312DC"/>
    <w:rsid w:val="00D31F76"/>
    <w:rsid w:val="00D377B9"/>
    <w:rsid w:val="00D42B49"/>
    <w:rsid w:val="00D45158"/>
    <w:rsid w:val="00D455C1"/>
    <w:rsid w:val="00D45B37"/>
    <w:rsid w:val="00D52C57"/>
    <w:rsid w:val="00D97581"/>
    <w:rsid w:val="00DA0633"/>
    <w:rsid w:val="00DA39F6"/>
    <w:rsid w:val="00DA4E92"/>
    <w:rsid w:val="00DE2C68"/>
    <w:rsid w:val="00DE6260"/>
    <w:rsid w:val="00DF377C"/>
    <w:rsid w:val="00DF64FA"/>
    <w:rsid w:val="00E21D94"/>
    <w:rsid w:val="00E22C27"/>
    <w:rsid w:val="00E243F7"/>
    <w:rsid w:val="00E33B96"/>
    <w:rsid w:val="00E33C9E"/>
    <w:rsid w:val="00E43652"/>
    <w:rsid w:val="00E47345"/>
    <w:rsid w:val="00E50F6C"/>
    <w:rsid w:val="00E559E6"/>
    <w:rsid w:val="00E65BA0"/>
    <w:rsid w:val="00E668E1"/>
    <w:rsid w:val="00E6768C"/>
    <w:rsid w:val="00E72A46"/>
    <w:rsid w:val="00E8045A"/>
    <w:rsid w:val="00E8153B"/>
    <w:rsid w:val="00E952C3"/>
    <w:rsid w:val="00EA6C2B"/>
    <w:rsid w:val="00EB4351"/>
    <w:rsid w:val="00EB7172"/>
    <w:rsid w:val="00EC58A8"/>
    <w:rsid w:val="00EE15F6"/>
    <w:rsid w:val="00EF52BB"/>
    <w:rsid w:val="00EF68A4"/>
    <w:rsid w:val="00F038DD"/>
    <w:rsid w:val="00F07C7A"/>
    <w:rsid w:val="00F10626"/>
    <w:rsid w:val="00F16CE4"/>
    <w:rsid w:val="00F21C38"/>
    <w:rsid w:val="00F3234A"/>
    <w:rsid w:val="00F37C2B"/>
    <w:rsid w:val="00F40234"/>
    <w:rsid w:val="00F51B7A"/>
    <w:rsid w:val="00F54C83"/>
    <w:rsid w:val="00F65F12"/>
    <w:rsid w:val="00F67C4C"/>
    <w:rsid w:val="00F67D0B"/>
    <w:rsid w:val="00F748F2"/>
    <w:rsid w:val="00F82812"/>
    <w:rsid w:val="00F842CC"/>
    <w:rsid w:val="00F90A09"/>
    <w:rsid w:val="00F91063"/>
    <w:rsid w:val="00F92541"/>
    <w:rsid w:val="00F957B2"/>
    <w:rsid w:val="00FA0D4A"/>
    <w:rsid w:val="00FC40A4"/>
    <w:rsid w:val="00FE2C9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D51B0E"/>
  <w15:docId w15:val="{3AE01BC4-6FCA-4ADE-93F9-EA3308BA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93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45</TotalTime>
  <Pages>1</Pages>
  <Words>1391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...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*****</dc:creator>
  <cp:lastModifiedBy>Aurimas Staugaitis</cp:lastModifiedBy>
  <cp:revision>5</cp:revision>
  <cp:lastPrinted>2020-06-15T12:29:00Z</cp:lastPrinted>
  <dcterms:created xsi:type="dcterms:W3CDTF">2020-06-23T08:35:00Z</dcterms:created>
  <dcterms:modified xsi:type="dcterms:W3CDTF">2020-08-18T13:16:00Z</dcterms:modified>
</cp:coreProperties>
</file>