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FE0D1" w14:textId="77777777" w:rsidR="00B03DB9" w:rsidRPr="008D1713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8D1713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8D1713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77777777" w:rsidR="00C36716" w:rsidRPr="008D1713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8D1713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14:paraId="25407CBB" w14:textId="77777777" w:rsidR="00C36716" w:rsidRPr="008D1713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77777777" w:rsidR="00C36716" w:rsidRPr="008D1713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8D1713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14:paraId="670BF677" w14:textId="43242B9C" w:rsidR="00C36716" w:rsidRPr="008D1713" w:rsidRDefault="001654E9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8D1713">
        <w:rPr>
          <w:rFonts w:ascii="Times New Roman" w:hAnsi="Times New Roman"/>
          <w:b/>
          <w:caps/>
          <w:szCs w:val="24"/>
        </w:rPr>
        <w:fldChar w:fldCharType="begin">
          <w:ffData>
            <w:name w:val="DOC_DATA"/>
            <w:enabled/>
            <w:calcOnExit w:val="0"/>
            <w:textInput>
              <w:default w:val="DĖL VIENKARTINės LICENCIJOS IŠDAVIMO"/>
            </w:textInput>
          </w:ffData>
        </w:fldChar>
      </w:r>
      <w:bookmarkStart w:id="0" w:name="DOC_DATA"/>
      <w:r w:rsidRPr="008D1713">
        <w:rPr>
          <w:rFonts w:ascii="Times New Roman" w:hAnsi="Times New Roman"/>
          <w:b/>
          <w:caps/>
          <w:szCs w:val="24"/>
        </w:rPr>
        <w:instrText xml:space="preserve"> FORMTEXT </w:instrText>
      </w:r>
      <w:r w:rsidRPr="008D1713">
        <w:rPr>
          <w:rFonts w:ascii="Times New Roman" w:hAnsi="Times New Roman"/>
          <w:b/>
          <w:caps/>
          <w:szCs w:val="24"/>
        </w:rPr>
      </w:r>
      <w:r w:rsidRPr="008D1713">
        <w:rPr>
          <w:rFonts w:ascii="Times New Roman" w:hAnsi="Times New Roman"/>
          <w:b/>
          <w:caps/>
          <w:szCs w:val="24"/>
        </w:rPr>
        <w:fldChar w:fldCharType="separate"/>
      </w:r>
      <w:r w:rsidRPr="008D1713">
        <w:rPr>
          <w:rFonts w:ascii="Times New Roman" w:hAnsi="Times New Roman"/>
          <w:b/>
          <w:caps/>
          <w:noProof/>
          <w:szCs w:val="24"/>
        </w:rPr>
        <w:t>DĖL VIENKARTINės LICENCIJOS IŠDAVIMO</w:t>
      </w:r>
      <w:r w:rsidRPr="008D1713">
        <w:rPr>
          <w:rFonts w:ascii="Times New Roman" w:hAnsi="Times New Roman"/>
          <w:b/>
          <w:caps/>
          <w:szCs w:val="24"/>
        </w:rPr>
        <w:fldChar w:fldCharType="end"/>
      </w:r>
      <w:bookmarkEnd w:id="0"/>
    </w:p>
    <w:p w14:paraId="50FB1F34" w14:textId="77777777" w:rsidR="00C36716" w:rsidRPr="008D1713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1012D3A0" w:rsidR="00C36716" w:rsidRPr="008D1713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8D1713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8D1713" w:rsidRPr="00AC420E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textInput>
              <w:default w:val="rugpjūčio 18"/>
              <w:maxLength w:val="1000"/>
            </w:textInput>
          </w:ffData>
        </w:fldChar>
      </w:r>
      <w:r w:rsidR="008D1713" w:rsidRPr="00AC420E">
        <w:rPr>
          <w:rFonts w:ascii="Times New Roman" w:hAnsi="Times New Roman"/>
          <w:bCs/>
        </w:rPr>
        <w:instrText xml:space="preserve"> FORMTEXT </w:instrText>
      </w:r>
      <w:r w:rsidR="008D1713" w:rsidRPr="00AC420E">
        <w:rPr>
          <w:rFonts w:ascii="Times New Roman" w:hAnsi="Times New Roman"/>
          <w:bCs/>
        </w:rPr>
      </w:r>
      <w:r w:rsidR="008D1713" w:rsidRPr="00AC420E">
        <w:rPr>
          <w:rFonts w:ascii="Times New Roman" w:hAnsi="Times New Roman"/>
          <w:bCs/>
        </w:rPr>
        <w:fldChar w:fldCharType="separate"/>
      </w:r>
      <w:r w:rsidR="008D1713" w:rsidRPr="00AC420E">
        <w:rPr>
          <w:rFonts w:ascii="Times New Roman" w:hAnsi="Times New Roman"/>
          <w:bCs/>
          <w:noProof/>
        </w:rPr>
        <w:t>rugpjūčio 18</w:t>
      </w:r>
      <w:r w:rsidR="008D1713" w:rsidRPr="00AC420E">
        <w:rPr>
          <w:rFonts w:ascii="Times New Roman" w:hAnsi="Times New Roman"/>
          <w:bCs/>
        </w:rPr>
        <w:fldChar w:fldCharType="end"/>
      </w:r>
      <w:r w:rsidR="00563440" w:rsidRPr="008D1713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>d. Nr. AT–</w:t>
      </w:r>
    </w:p>
    <w:p w14:paraId="1C96338D" w14:textId="77777777" w:rsidR="00C36716" w:rsidRPr="008D1713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8D1713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42D7C4D8" w:rsidR="00826254" w:rsidRPr="008D1713" w:rsidRDefault="00F43838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8D1713">
        <w:rPr>
          <w:rFonts w:ascii="Times New Roman" w:hAnsi="Times New Roman"/>
        </w:rPr>
        <w:t xml:space="preserve">Vadovaudamasis </w:t>
      </w:r>
      <w:r w:rsidRPr="008D1713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Pr="008D1713">
        <w:rPr>
          <w:rFonts w:ascii="Times New Roman" w:hAnsi="Times New Roman"/>
        </w:rPr>
        <w:t>6 straipsnio 39 punktu, 29 straipsnio 8 dalies 2 punktu, Lietuvos Respublikos Vyriausybės 2004 m. gegužės 20 d. nutarimu Nr. 618 patvirtintų Didmeninės ir mažmeninės prekybos alkoholio produktais licencijavimo taisyklių 6 punktu,</w:t>
      </w:r>
      <w:r w:rsidRPr="008D1713">
        <w:rPr>
          <w:rFonts w:ascii="Times New Roman" w:hAnsi="Times New Roman"/>
          <w:color w:val="000000" w:themeColor="text1"/>
        </w:rPr>
        <w:t xml:space="preserve"> 2020 m. </w:t>
      </w:r>
      <w:r w:rsidR="008D1713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textInput>
              <w:default w:val="rugpjūčio 7"/>
              <w:maxLength w:val="1000"/>
            </w:textInput>
          </w:ffData>
        </w:fldChar>
      </w:r>
      <w:r w:rsidR="008D1713">
        <w:rPr>
          <w:rFonts w:ascii="Times New Roman" w:hAnsi="Times New Roman"/>
          <w:bCs/>
        </w:rPr>
        <w:instrText xml:space="preserve"> FORMTEXT </w:instrText>
      </w:r>
      <w:r w:rsidR="008D1713">
        <w:rPr>
          <w:rFonts w:ascii="Times New Roman" w:hAnsi="Times New Roman"/>
          <w:bCs/>
        </w:rPr>
      </w:r>
      <w:r w:rsidR="008D1713">
        <w:rPr>
          <w:rFonts w:ascii="Times New Roman" w:hAnsi="Times New Roman"/>
          <w:bCs/>
        </w:rPr>
        <w:fldChar w:fldCharType="separate"/>
      </w:r>
      <w:r w:rsidR="008D1713">
        <w:rPr>
          <w:rFonts w:ascii="Times New Roman" w:hAnsi="Times New Roman"/>
          <w:bCs/>
          <w:noProof/>
        </w:rPr>
        <w:t>rugpjūčio 7</w:t>
      </w:r>
      <w:r w:rsidR="008D1713">
        <w:rPr>
          <w:rFonts w:ascii="Times New Roman" w:hAnsi="Times New Roman"/>
          <w:bCs/>
        </w:rPr>
        <w:fldChar w:fldCharType="end"/>
      </w:r>
      <w:r w:rsidRPr="008D1713">
        <w:rPr>
          <w:rFonts w:ascii="Times New Roman" w:hAnsi="Times New Roman"/>
          <w:color w:val="000000" w:themeColor="text1"/>
        </w:rPr>
        <w:t xml:space="preserve"> d. </w:t>
      </w:r>
      <w:r w:rsidR="008D1713" w:rsidRPr="008D1713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textInput>
              <w:default w:val="UAB „Gulbelė“"/>
              <w:maxLength w:val="1000"/>
            </w:textInput>
          </w:ffData>
        </w:fldChar>
      </w:r>
      <w:r w:rsidR="008D1713" w:rsidRPr="008D1713">
        <w:rPr>
          <w:rFonts w:ascii="Times New Roman" w:hAnsi="Times New Roman"/>
          <w:bCs/>
        </w:rPr>
        <w:instrText xml:space="preserve"> FORMTEXT </w:instrText>
      </w:r>
      <w:r w:rsidR="008D1713" w:rsidRPr="008D1713">
        <w:rPr>
          <w:rFonts w:ascii="Times New Roman" w:hAnsi="Times New Roman"/>
          <w:bCs/>
        </w:rPr>
      </w:r>
      <w:r w:rsidR="008D1713" w:rsidRPr="008D1713">
        <w:rPr>
          <w:rFonts w:ascii="Times New Roman" w:hAnsi="Times New Roman"/>
          <w:bCs/>
        </w:rPr>
        <w:fldChar w:fldCharType="separate"/>
      </w:r>
      <w:r w:rsidR="008D1713" w:rsidRPr="008D1713">
        <w:rPr>
          <w:rFonts w:ascii="Times New Roman" w:hAnsi="Times New Roman"/>
          <w:bCs/>
          <w:noProof/>
        </w:rPr>
        <w:t>UAB „Gulbelė“</w:t>
      </w:r>
      <w:r w:rsidR="008D1713" w:rsidRPr="008D1713">
        <w:rPr>
          <w:rFonts w:ascii="Times New Roman" w:hAnsi="Times New Roman"/>
          <w:bCs/>
        </w:rPr>
        <w:fldChar w:fldCharType="end"/>
      </w:r>
      <w:r w:rsidR="008D1713" w:rsidRPr="008D1713">
        <w:rPr>
          <w:rFonts w:ascii="Times New Roman" w:hAnsi="Times New Roman"/>
          <w:bCs/>
        </w:rPr>
        <w:t xml:space="preserve"> </w:t>
      </w:r>
      <w:r w:rsidRPr="008D1713">
        <w:rPr>
          <w:rFonts w:ascii="Times New Roman" w:hAnsi="Times New Roman"/>
          <w:color w:val="000000" w:themeColor="text1"/>
        </w:rPr>
        <w:t>paraiška „Dėl vienkartinės licencijos išdavimo“</w:t>
      </w:r>
      <w:r w:rsidR="008D1713">
        <w:rPr>
          <w:rFonts w:ascii="Times New Roman" w:hAnsi="Times New Roman"/>
          <w:color w:val="000000" w:themeColor="text1"/>
        </w:rPr>
        <w:t xml:space="preserve"> ir</w:t>
      </w:r>
      <w:r w:rsidRPr="008D1713">
        <w:rPr>
          <w:rFonts w:ascii="Times New Roman" w:hAnsi="Times New Roman"/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4F28B0" w:rsidRPr="008D1713">
        <w:rPr>
          <w:rFonts w:ascii="Times New Roman" w:hAnsi="Times New Roman"/>
        </w:rPr>
        <w:t>,</w:t>
      </w:r>
    </w:p>
    <w:p w14:paraId="522AE8CE" w14:textId="66CD3C70" w:rsidR="00C137A7" w:rsidRPr="008D1713" w:rsidRDefault="00826254" w:rsidP="001654E9">
      <w:pPr>
        <w:pStyle w:val="Pagrindiniotekstotrauka"/>
        <w:spacing w:line="360" w:lineRule="auto"/>
      </w:pPr>
      <w:r w:rsidRPr="008D1713">
        <w:rPr>
          <w:spacing w:val="50"/>
        </w:rPr>
        <w:t>išduodu</w:t>
      </w:r>
      <w:r w:rsidRPr="008D1713">
        <w:t xml:space="preserve"> </w:t>
      </w:r>
      <w:r w:rsidR="00F43838" w:rsidRPr="008D1713">
        <w:rPr>
          <w:spacing w:val="2"/>
        </w:rPr>
        <w:t>vienkartin</w:t>
      </w:r>
      <w:r w:rsidR="001654E9" w:rsidRPr="008D1713">
        <w:rPr>
          <w:spacing w:val="2"/>
        </w:rPr>
        <w:t>ę</w:t>
      </w:r>
      <w:r w:rsidR="00F43838" w:rsidRPr="008D1713">
        <w:rPr>
          <w:spacing w:val="2"/>
        </w:rPr>
        <w:t xml:space="preserve"> licencij</w:t>
      </w:r>
      <w:r w:rsidR="001654E9" w:rsidRPr="008D1713">
        <w:rPr>
          <w:spacing w:val="2"/>
        </w:rPr>
        <w:t>ą</w:t>
      </w:r>
      <w:r w:rsidR="00F43838" w:rsidRPr="008D1713">
        <w:rPr>
          <w:spacing w:val="2"/>
        </w:rPr>
        <w:t xml:space="preserve"> verstis mažmenine prekyba </w:t>
      </w:r>
      <w:r w:rsidR="00C07990" w:rsidRPr="008D1713">
        <w:t>alumi, alaus mišiniais su nealkoholiniais gėrimais ir natūralios fermentacijos sidru, kurių tūrinė etilo alkoholio koncentracija neviršija 7,5 procento, masiniuose renginiuose ir mugėse</w:t>
      </w:r>
      <w:r w:rsidR="001654E9" w:rsidRPr="008D1713">
        <w:t xml:space="preserve"> </w:t>
      </w:r>
      <w:r w:rsidR="001654E9" w:rsidRPr="008D1713">
        <w:rPr>
          <w:bCs/>
        </w:rPr>
        <w:fldChar w:fldCharType="begin">
          <w:ffData>
            <w:name w:val=""/>
            <w:enabled/>
            <w:calcOnExit w:val="0"/>
            <w:textInput>
              <w:default w:val="uždarajai akcinei bendrovei"/>
              <w:maxLength w:val="1000"/>
            </w:textInput>
          </w:ffData>
        </w:fldChar>
      </w:r>
      <w:r w:rsidR="001654E9" w:rsidRPr="008D1713">
        <w:rPr>
          <w:bCs/>
        </w:rPr>
        <w:instrText xml:space="preserve"> FORMTEXT </w:instrText>
      </w:r>
      <w:r w:rsidR="001654E9" w:rsidRPr="008D1713">
        <w:rPr>
          <w:bCs/>
        </w:rPr>
      </w:r>
      <w:r w:rsidR="001654E9" w:rsidRPr="008D1713">
        <w:rPr>
          <w:bCs/>
        </w:rPr>
        <w:fldChar w:fldCharType="separate"/>
      </w:r>
      <w:r w:rsidR="001654E9" w:rsidRPr="008D1713">
        <w:rPr>
          <w:bCs/>
          <w:noProof/>
        </w:rPr>
        <w:t>uždarajai akcinei bendrovei</w:t>
      </w:r>
      <w:r w:rsidR="001654E9" w:rsidRPr="008D1713">
        <w:rPr>
          <w:bCs/>
        </w:rPr>
        <w:fldChar w:fldCharType="end"/>
      </w:r>
      <w:r w:rsidR="008F07C2" w:rsidRPr="008D1713">
        <w:rPr>
          <w:bCs/>
        </w:rPr>
        <w:t xml:space="preserve"> </w:t>
      </w:r>
      <w:r w:rsidR="00C137A7" w:rsidRPr="008D1713">
        <w:t>„</w:t>
      </w:r>
      <w:r w:rsidR="008D1713">
        <w:rPr>
          <w:bCs/>
        </w:rPr>
        <w:fldChar w:fldCharType="begin">
          <w:ffData>
            <w:name w:val=""/>
            <w:enabled/>
            <w:calcOnExit w:val="0"/>
            <w:textInput>
              <w:default w:val="Gulbelė"/>
              <w:maxLength w:val="1000"/>
            </w:textInput>
          </w:ffData>
        </w:fldChar>
      </w:r>
      <w:r w:rsidR="008D1713">
        <w:rPr>
          <w:bCs/>
        </w:rPr>
        <w:instrText xml:space="preserve"> FORMTEXT </w:instrText>
      </w:r>
      <w:r w:rsidR="008D1713">
        <w:rPr>
          <w:bCs/>
        </w:rPr>
      </w:r>
      <w:r w:rsidR="008D1713">
        <w:rPr>
          <w:bCs/>
        </w:rPr>
        <w:fldChar w:fldCharType="separate"/>
      </w:r>
      <w:r w:rsidR="008D1713">
        <w:rPr>
          <w:bCs/>
          <w:noProof/>
        </w:rPr>
        <w:t>Gulbelė</w:t>
      </w:r>
      <w:r w:rsidR="008D1713">
        <w:rPr>
          <w:bCs/>
        </w:rPr>
        <w:fldChar w:fldCharType="end"/>
      </w:r>
      <w:r w:rsidR="00C137A7" w:rsidRPr="008D1713">
        <w:t xml:space="preserve">“, </w:t>
      </w:r>
      <w:r w:rsidR="00C137A7" w:rsidRPr="008D1713">
        <w:rPr>
          <w:color w:val="000000" w:themeColor="text1"/>
        </w:rPr>
        <w:t xml:space="preserve">juridinio asmens kodas </w:t>
      </w:r>
      <w:r w:rsidR="008D1713">
        <w:rPr>
          <w:bCs/>
        </w:rPr>
        <w:fldChar w:fldCharType="begin">
          <w:ffData>
            <w:name w:val=""/>
            <w:enabled/>
            <w:calcOnExit w:val="0"/>
            <w:textInput>
              <w:default w:val="174278339"/>
              <w:maxLength w:val="1000"/>
            </w:textInput>
          </w:ffData>
        </w:fldChar>
      </w:r>
      <w:r w:rsidR="008D1713">
        <w:rPr>
          <w:bCs/>
        </w:rPr>
        <w:instrText xml:space="preserve"> FORMTEXT </w:instrText>
      </w:r>
      <w:r w:rsidR="008D1713">
        <w:rPr>
          <w:bCs/>
        </w:rPr>
      </w:r>
      <w:r w:rsidR="008D1713">
        <w:rPr>
          <w:bCs/>
        </w:rPr>
        <w:fldChar w:fldCharType="separate"/>
      </w:r>
      <w:r w:rsidR="008D1713">
        <w:rPr>
          <w:bCs/>
          <w:noProof/>
        </w:rPr>
        <w:t>174278339</w:t>
      </w:r>
      <w:r w:rsidR="008D1713">
        <w:rPr>
          <w:bCs/>
        </w:rPr>
        <w:fldChar w:fldCharType="end"/>
      </w:r>
      <w:r w:rsidR="00C137A7" w:rsidRPr="008D1713">
        <w:rPr>
          <w:color w:val="000000" w:themeColor="text1"/>
        </w:rPr>
        <w:t xml:space="preserve">, licencijos Nr. </w:t>
      </w:r>
      <w:r w:rsidR="008D1713">
        <w:rPr>
          <w:bCs/>
        </w:rPr>
        <w:fldChar w:fldCharType="begin">
          <w:ffData>
            <w:name w:val=""/>
            <w:enabled/>
            <w:calcOnExit w:val="0"/>
            <w:textInput>
              <w:default w:val="1506"/>
              <w:maxLength w:val="1000"/>
            </w:textInput>
          </w:ffData>
        </w:fldChar>
      </w:r>
      <w:r w:rsidR="008D1713">
        <w:rPr>
          <w:bCs/>
        </w:rPr>
        <w:instrText xml:space="preserve"> FORMTEXT </w:instrText>
      </w:r>
      <w:r w:rsidR="008D1713">
        <w:rPr>
          <w:bCs/>
        </w:rPr>
      </w:r>
      <w:r w:rsidR="008D1713">
        <w:rPr>
          <w:bCs/>
        </w:rPr>
        <w:fldChar w:fldCharType="separate"/>
      </w:r>
      <w:r w:rsidR="008D1713">
        <w:rPr>
          <w:bCs/>
          <w:noProof/>
        </w:rPr>
        <w:t>1506</w:t>
      </w:r>
      <w:r w:rsidR="008D1713">
        <w:rPr>
          <w:bCs/>
        </w:rPr>
        <w:fldChar w:fldCharType="end"/>
      </w:r>
      <w:r w:rsidR="008D1713">
        <w:rPr>
          <w:bCs/>
        </w:rPr>
        <w:t xml:space="preserve"> v</w:t>
      </w:r>
      <w:r w:rsidR="001654E9" w:rsidRPr="008D1713">
        <w:rPr>
          <w:color w:val="000000" w:themeColor="text1"/>
        </w:rPr>
        <w:t>.</w:t>
      </w:r>
    </w:p>
    <w:p w14:paraId="36B9C60F" w14:textId="1B476C57" w:rsidR="00363037" w:rsidRPr="008D1713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8D1713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FEFF89B" w14:textId="77777777" w:rsidR="00944B71" w:rsidRPr="008D1713" w:rsidRDefault="00944B71" w:rsidP="00BE087C">
      <w:pPr>
        <w:pStyle w:val="Pagrindiniotekstotrauka"/>
        <w:spacing w:line="240" w:lineRule="auto"/>
        <w:ind w:firstLine="0"/>
        <w:rPr>
          <w:color w:val="000000" w:themeColor="text1"/>
        </w:rPr>
      </w:pPr>
    </w:p>
    <w:p w14:paraId="0A5AC3A0" w14:textId="77777777" w:rsidR="00826254" w:rsidRPr="008D1713" w:rsidRDefault="00826254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0C0D3542" w:rsidR="00AE4CBA" w:rsidRPr="008D1713" w:rsidRDefault="00363037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>Administracijos direktori</w:t>
      </w:r>
      <w:r w:rsidR="008D1713">
        <w:rPr>
          <w:rFonts w:ascii="Times New Roman" w:hAnsi="Times New Roman"/>
          <w:color w:val="000000" w:themeColor="text1"/>
          <w:szCs w:val="24"/>
          <w:lang w:eastAsia="ar-SA"/>
        </w:rPr>
        <w:t>us</w:t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1654E9" w:rsidRPr="008D1713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</w:t>
      </w:r>
      <w:r w:rsidR="008D1713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sectPr w:rsidR="00AE4CBA" w:rsidRPr="008D1713" w:rsidSect="00611D70">
      <w:headerReference w:type="even" r:id="rId8"/>
      <w:headerReference w:type="default" r:id="rId9"/>
      <w:footerReference w:type="default" r:id="rId10"/>
      <w:pgSz w:w="11907" w:h="16840" w:code="9"/>
      <w:pgMar w:top="1701" w:right="567" w:bottom="141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D43971" w14:textId="77777777" w:rsidR="00F23DA6" w:rsidRDefault="00F23DA6">
      <w:r>
        <w:separator/>
      </w:r>
    </w:p>
  </w:endnote>
  <w:endnote w:type="continuationSeparator" w:id="0">
    <w:p w14:paraId="2F4FBD8E" w14:textId="77777777" w:rsidR="00F23DA6" w:rsidRDefault="00F23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4A9B2" w14:textId="77777777" w:rsidR="00826254" w:rsidRPr="00A1432F" w:rsidRDefault="00826254" w:rsidP="00826254">
    <w:pPr>
      <w:tabs>
        <w:tab w:val="left" w:pos="2445"/>
      </w:tabs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Parengė</w:t>
    </w:r>
    <w:r w:rsidRPr="00A1432F">
      <w:rPr>
        <w:rFonts w:ascii="Times New Roman" w:hAnsi="Times New Roman"/>
        <w:color w:val="000000" w:themeColor="text1"/>
        <w:szCs w:val="24"/>
      </w:rPr>
      <w:tab/>
    </w:r>
    <w:r w:rsidRPr="00A1432F">
      <w:rPr>
        <w:rFonts w:ascii="Times New Roman" w:hAnsi="Times New Roman"/>
        <w:color w:val="000000" w:themeColor="text1"/>
        <w:szCs w:val="24"/>
      </w:rPr>
      <w:tab/>
    </w:r>
  </w:p>
  <w:p w14:paraId="0D4ED2A1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Ūkio, architektūros ir investicijų skyriaus </w:t>
    </w:r>
  </w:p>
  <w:p w14:paraId="23F33079" w14:textId="77777777" w:rsidR="00826254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vedėjo pavaduotojas </w:t>
    </w:r>
  </w:p>
  <w:p w14:paraId="43975E75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</w:p>
  <w:p w14:paraId="210F99CE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Aurimas Staugaitis</w:t>
    </w:r>
  </w:p>
  <w:p w14:paraId="07DB2443" w14:textId="7D0ACCDE" w:rsidR="008D1713" w:rsidRPr="00C137A7" w:rsidRDefault="00826254" w:rsidP="00826254">
    <w:pPr>
      <w:overflowPunct w:val="0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20</w:t>
    </w:r>
    <w:r>
      <w:rPr>
        <w:rFonts w:ascii="Times New Roman" w:hAnsi="Times New Roman"/>
        <w:color w:val="000000" w:themeColor="text1"/>
        <w:szCs w:val="24"/>
      </w:rPr>
      <w:t>20</w:t>
    </w:r>
    <w:r w:rsidRPr="00A1432F">
      <w:rPr>
        <w:rFonts w:ascii="Times New Roman" w:hAnsi="Times New Roman"/>
        <w:color w:val="000000" w:themeColor="text1"/>
        <w:szCs w:val="24"/>
      </w:rPr>
      <w:t>-</w:t>
    </w:r>
    <w:r w:rsidR="001654E9">
      <w:rPr>
        <w:rFonts w:ascii="Times New Roman" w:hAnsi="Times New Roman"/>
        <w:color w:val="000000" w:themeColor="text1"/>
        <w:szCs w:val="24"/>
      </w:rPr>
      <w:t>08-</w:t>
    </w:r>
    <w:r w:rsidR="008D1713">
      <w:rPr>
        <w:rFonts w:ascii="Times New Roman" w:hAnsi="Times New Roman"/>
        <w:color w:val="000000" w:themeColor="text1"/>
        <w:szCs w:val="24"/>
      </w:rPr>
      <w:t>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B8AB5" w14:textId="77777777" w:rsidR="00F23DA6" w:rsidRDefault="00F23DA6">
      <w:r>
        <w:separator/>
      </w:r>
    </w:p>
  </w:footnote>
  <w:footnote w:type="continuationSeparator" w:id="0">
    <w:p w14:paraId="349A1B38" w14:textId="77777777" w:rsidR="00F23DA6" w:rsidRDefault="00F23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F23DA6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6503020"/>
    <w:multiLevelType w:val="hybridMultilevel"/>
    <w:tmpl w:val="DF685E62"/>
    <w:lvl w:ilvl="0" w:tplc="64C2C6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72062"/>
    <w:rsid w:val="00091C4D"/>
    <w:rsid w:val="000A6EB7"/>
    <w:rsid w:val="000B30BC"/>
    <w:rsid w:val="000B3D0C"/>
    <w:rsid w:val="000E4277"/>
    <w:rsid w:val="00117499"/>
    <w:rsid w:val="001654E9"/>
    <w:rsid w:val="001807A2"/>
    <w:rsid w:val="001963FD"/>
    <w:rsid w:val="001D38EF"/>
    <w:rsid w:val="001E7250"/>
    <w:rsid w:val="002043C7"/>
    <w:rsid w:val="002152CA"/>
    <w:rsid w:val="00243034"/>
    <w:rsid w:val="002736A6"/>
    <w:rsid w:val="0028720A"/>
    <w:rsid w:val="002D3ABC"/>
    <w:rsid w:val="00313CF0"/>
    <w:rsid w:val="0033012F"/>
    <w:rsid w:val="0033105D"/>
    <w:rsid w:val="00342E29"/>
    <w:rsid w:val="003438C4"/>
    <w:rsid w:val="003517FE"/>
    <w:rsid w:val="0036130E"/>
    <w:rsid w:val="00363037"/>
    <w:rsid w:val="003A0C31"/>
    <w:rsid w:val="003B042A"/>
    <w:rsid w:val="003B3B53"/>
    <w:rsid w:val="003C75B5"/>
    <w:rsid w:val="003D7561"/>
    <w:rsid w:val="003E4A2C"/>
    <w:rsid w:val="003F7253"/>
    <w:rsid w:val="00425EDF"/>
    <w:rsid w:val="004268F1"/>
    <w:rsid w:val="00434111"/>
    <w:rsid w:val="00435ADB"/>
    <w:rsid w:val="004653C5"/>
    <w:rsid w:val="00477B9E"/>
    <w:rsid w:val="004815DC"/>
    <w:rsid w:val="004B1D8D"/>
    <w:rsid w:val="004C7749"/>
    <w:rsid w:val="004E2BDC"/>
    <w:rsid w:val="004F17C1"/>
    <w:rsid w:val="004F28B0"/>
    <w:rsid w:val="00514B35"/>
    <w:rsid w:val="00521D86"/>
    <w:rsid w:val="00563440"/>
    <w:rsid w:val="00566E52"/>
    <w:rsid w:val="005825E6"/>
    <w:rsid w:val="00583E25"/>
    <w:rsid w:val="005C45DD"/>
    <w:rsid w:val="005F5968"/>
    <w:rsid w:val="00610881"/>
    <w:rsid w:val="00611D70"/>
    <w:rsid w:val="0066571E"/>
    <w:rsid w:val="006A63E6"/>
    <w:rsid w:val="006B056B"/>
    <w:rsid w:val="006D44D7"/>
    <w:rsid w:val="006F6757"/>
    <w:rsid w:val="0070001E"/>
    <w:rsid w:val="00700106"/>
    <w:rsid w:val="007038A3"/>
    <w:rsid w:val="00715FC6"/>
    <w:rsid w:val="00755074"/>
    <w:rsid w:val="0075740E"/>
    <w:rsid w:val="007856F2"/>
    <w:rsid w:val="007C7C5C"/>
    <w:rsid w:val="00816786"/>
    <w:rsid w:val="00826254"/>
    <w:rsid w:val="0083524F"/>
    <w:rsid w:val="00857F08"/>
    <w:rsid w:val="008A4B54"/>
    <w:rsid w:val="008C1B78"/>
    <w:rsid w:val="008D1713"/>
    <w:rsid w:val="008F07C2"/>
    <w:rsid w:val="008F4809"/>
    <w:rsid w:val="00907BC7"/>
    <w:rsid w:val="00942AF4"/>
    <w:rsid w:val="00944B71"/>
    <w:rsid w:val="00957C3C"/>
    <w:rsid w:val="0096283B"/>
    <w:rsid w:val="00964E94"/>
    <w:rsid w:val="0098205C"/>
    <w:rsid w:val="009837EC"/>
    <w:rsid w:val="009868D6"/>
    <w:rsid w:val="00992B22"/>
    <w:rsid w:val="009B1479"/>
    <w:rsid w:val="009C4EAB"/>
    <w:rsid w:val="009F065C"/>
    <w:rsid w:val="00A1432F"/>
    <w:rsid w:val="00A4188C"/>
    <w:rsid w:val="00A62664"/>
    <w:rsid w:val="00A651BA"/>
    <w:rsid w:val="00A74567"/>
    <w:rsid w:val="00A80B35"/>
    <w:rsid w:val="00AC420E"/>
    <w:rsid w:val="00AC5648"/>
    <w:rsid w:val="00AE4CBA"/>
    <w:rsid w:val="00AE7378"/>
    <w:rsid w:val="00AE79D2"/>
    <w:rsid w:val="00AF24AC"/>
    <w:rsid w:val="00B03DB9"/>
    <w:rsid w:val="00B6359C"/>
    <w:rsid w:val="00B72A86"/>
    <w:rsid w:val="00B75F85"/>
    <w:rsid w:val="00B9146E"/>
    <w:rsid w:val="00BE05F6"/>
    <w:rsid w:val="00BE087C"/>
    <w:rsid w:val="00BE1413"/>
    <w:rsid w:val="00BE1E33"/>
    <w:rsid w:val="00BE4C6A"/>
    <w:rsid w:val="00BE6D25"/>
    <w:rsid w:val="00C07990"/>
    <w:rsid w:val="00C137A7"/>
    <w:rsid w:val="00C1395D"/>
    <w:rsid w:val="00C20E77"/>
    <w:rsid w:val="00C36716"/>
    <w:rsid w:val="00C57896"/>
    <w:rsid w:val="00C838D9"/>
    <w:rsid w:val="00C921BD"/>
    <w:rsid w:val="00CA67DC"/>
    <w:rsid w:val="00CA6ECE"/>
    <w:rsid w:val="00CB579E"/>
    <w:rsid w:val="00CD019B"/>
    <w:rsid w:val="00CD0446"/>
    <w:rsid w:val="00CD76EF"/>
    <w:rsid w:val="00D26D3A"/>
    <w:rsid w:val="00D53265"/>
    <w:rsid w:val="00DC0BF4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23DA6"/>
    <w:rsid w:val="00F43838"/>
    <w:rsid w:val="00F4729C"/>
    <w:rsid w:val="00F63CAE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116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Aurimas Staugaitis</cp:lastModifiedBy>
  <cp:revision>23</cp:revision>
  <cp:lastPrinted>2018-04-18T05:14:00Z</cp:lastPrinted>
  <dcterms:created xsi:type="dcterms:W3CDTF">2020-02-04T07:23:00Z</dcterms:created>
  <dcterms:modified xsi:type="dcterms:W3CDTF">2020-08-18T13:16:00Z</dcterms:modified>
</cp:coreProperties>
</file>