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FE0D1" w14:textId="77777777" w:rsidR="00B03DB9" w:rsidRPr="00746B09" w:rsidRDefault="00B03DB9" w:rsidP="00B03DB9">
      <w:pPr>
        <w:jc w:val="center"/>
        <w:rPr>
          <w:rFonts w:ascii="Times New Roman" w:hAnsi="Times New Roman"/>
          <w:b/>
          <w:szCs w:val="24"/>
        </w:rPr>
      </w:pPr>
      <w:r w:rsidRPr="00746B09">
        <w:rPr>
          <w:rFonts w:ascii="Times New Roman" w:hAnsi="Times New Roman"/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746B09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77777777" w:rsidR="00C36716" w:rsidRPr="00746B09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746B09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14:paraId="25407CBB" w14:textId="77777777" w:rsidR="00C36716" w:rsidRPr="00746B0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77777777" w:rsidR="00C36716" w:rsidRPr="00746B0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 w:rsidRPr="00746B09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ĮSAKYMAS</w:t>
      </w:r>
    </w:p>
    <w:p w14:paraId="670BF677" w14:textId="43242B9C" w:rsidR="00C36716" w:rsidRPr="00746B09" w:rsidRDefault="001654E9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746B09">
        <w:rPr>
          <w:rFonts w:ascii="Times New Roman" w:hAnsi="Times New Roman"/>
          <w:b/>
          <w:caps/>
          <w:szCs w:val="24"/>
        </w:rPr>
        <w:fldChar w:fldCharType="begin">
          <w:ffData>
            <w:name w:val="DOC_DATA"/>
            <w:enabled/>
            <w:calcOnExit w:val="0"/>
            <w:textInput>
              <w:default w:val="DĖL VIENKARTINės LICENCIJOS IŠDAVIMO"/>
            </w:textInput>
          </w:ffData>
        </w:fldChar>
      </w:r>
      <w:bookmarkStart w:id="0" w:name="DOC_DATA"/>
      <w:r w:rsidRPr="00746B09">
        <w:rPr>
          <w:rFonts w:ascii="Times New Roman" w:hAnsi="Times New Roman"/>
          <w:b/>
          <w:caps/>
          <w:szCs w:val="24"/>
        </w:rPr>
        <w:instrText xml:space="preserve"> FORMTEXT </w:instrText>
      </w:r>
      <w:r w:rsidRPr="00746B09">
        <w:rPr>
          <w:rFonts w:ascii="Times New Roman" w:hAnsi="Times New Roman"/>
          <w:b/>
          <w:caps/>
          <w:szCs w:val="24"/>
        </w:rPr>
      </w:r>
      <w:r w:rsidRPr="00746B09">
        <w:rPr>
          <w:rFonts w:ascii="Times New Roman" w:hAnsi="Times New Roman"/>
          <w:b/>
          <w:caps/>
          <w:szCs w:val="24"/>
        </w:rPr>
        <w:fldChar w:fldCharType="separate"/>
      </w:r>
      <w:r w:rsidRPr="00746B09">
        <w:rPr>
          <w:rFonts w:ascii="Times New Roman" w:hAnsi="Times New Roman"/>
          <w:b/>
          <w:caps/>
          <w:noProof/>
          <w:szCs w:val="24"/>
        </w:rPr>
        <w:t>DĖL VIENKARTINės LICENCIJOS IŠDAVIMO</w:t>
      </w:r>
      <w:r w:rsidRPr="00746B09">
        <w:rPr>
          <w:rFonts w:ascii="Times New Roman" w:hAnsi="Times New Roman"/>
          <w:b/>
          <w:caps/>
          <w:szCs w:val="24"/>
        </w:rPr>
        <w:fldChar w:fldCharType="end"/>
      </w:r>
      <w:bookmarkEnd w:id="0"/>
    </w:p>
    <w:p w14:paraId="50FB1F34" w14:textId="77777777" w:rsidR="00C36716" w:rsidRPr="00746B09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75E8BA6B" w:rsidR="00C36716" w:rsidRPr="00746B0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746B09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746B09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Pr="00746B09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1654E9" w:rsidRPr="00746B09">
        <w:rPr>
          <w:rFonts w:ascii="Times New Roman" w:hAnsi="Times New Roman"/>
          <w:color w:val="000000" w:themeColor="text1"/>
          <w:szCs w:val="24"/>
          <w:lang w:eastAsia="ar-SA"/>
        </w:rPr>
        <w:t xml:space="preserve">rugpjūčio </w:t>
      </w:r>
      <w:r w:rsidR="00746B09" w:rsidRPr="00746B09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1654E9" w:rsidRPr="00746B09">
        <w:rPr>
          <w:rFonts w:ascii="Times New Roman" w:hAnsi="Times New Roman"/>
          <w:color w:val="000000" w:themeColor="text1"/>
          <w:szCs w:val="24"/>
          <w:lang w:eastAsia="ar-SA"/>
        </w:rPr>
        <w:t>6</w:t>
      </w:r>
      <w:r w:rsidR="00563440" w:rsidRPr="00746B09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746B09">
        <w:rPr>
          <w:rFonts w:ascii="Times New Roman" w:hAnsi="Times New Roman"/>
          <w:color w:val="000000" w:themeColor="text1"/>
          <w:szCs w:val="24"/>
          <w:lang w:eastAsia="ar-SA"/>
        </w:rPr>
        <w:t>d. Nr. AT–</w:t>
      </w:r>
    </w:p>
    <w:p w14:paraId="1C96338D" w14:textId="77777777" w:rsidR="00C36716" w:rsidRPr="00746B0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746B09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746B09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6C856645" w:rsidR="00826254" w:rsidRPr="00746B09" w:rsidRDefault="00F43838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746B09">
        <w:rPr>
          <w:rFonts w:ascii="Times New Roman" w:hAnsi="Times New Roman"/>
        </w:rPr>
        <w:t xml:space="preserve">Vadovaudamasis </w:t>
      </w:r>
      <w:r w:rsidRPr="00746B09">
        <w:rPr>
          <w:rFonts w:ascii="Times New Roman" w:hAnsi="Times New Roman"/>
          <w:color w:val="000000" w:themeColor="text1"/>
        </w:rPr>
        <w:t xml:space="preserve">Lietuvos Respublikos vietos savivaldos įstatymo </w:t>
      </w:r>
      <w:r w:rsidRPr="00746B09">
        <w:rPr>
          <w:rFonts w:ascii="Times New Roman" w:hAnsi="Times New Roman"/>
        </w:rPr>
        <w:t>6 straipsnio 39 punktu, 29 straipsnio 8 dalies 2 punktu, Lietuvos Respublikos Vyriausybės 2004 m. gegužės 20 d. nutarimu Nr. 618 patvirtintų Didmeninės ir mažmeninės prekybos alkoholio produktais licencijavimo taisyklių 6 punktu,</w:t>
      </w:r>
      <w:r w:rsidRPr="00746B09">
        <w:rPr>
          <w:rFonts w:ascii="Times New Roman" w:hAnsi="Times New Roman"/>
          <w:color w:val="000000" w:themeColor="text1"/>
        </w:rPr>
        <w:t xml:space="preserve"> 2020 m. </w:t>
      </w:r>
      <w:r w:rsidR="001654E9" w:rsidRPr="00746B09">
        <w:rPr>
          <w:rFonts w:ascii="Times New Roman" w:hAnsi="Times New Roman"/>
          <w:color w:val="000000" w:themeColor="text1"/>
        </w:rPr>
        <w:t xml:space="preserve">rugpjūčio </w:t>
      </w:r>
      <w:r w:rsidR="00746B09" w:rsidRPr="00746B09">
        <w:rPr>
          <w:rFonts w:ascii="Times New Roman" w:hAnsi="Times New Roman"/>
          <w:color w:val="000000" w:themeColor="text1"/>
        </w:rPr>
        <w:t>24</w:t>
      </w:r>
      <w:r w:rsidRPr="00746B09">
        <w:rPr>
          <w:rFonts w:ascii="Times New Roman" w:hAnsi="Times New Roman"/>
          <w:color w:val="000000" w:themeColor="text1"/>
        </w:rPr>
        <w:t xml:space="preserve"> d. </w:t>
      </w:r>
      <w:r w:rsidR="00C137A7" w:rsidRPr="00746B09">
        <w:rPr>
          <w:rFonts w:ascii="Times New Roman" w:hAnsi="Times New Roman"/>
        </w:rPr>
        <w:t>UAB „</w:t>
      </w:r>
      <w:proofErr w:type="spellStart"/>
      <w:r w:rsidR="00746B09" w:rsidRPr="00746B09">
        <w:rPr>
          <w:rFonts w:ascii="Times New Roman" w:hAnsi="Times New Roman"/>
        </w:rPr>
        <w:t>Picana</w:t>
      </w:r>
      <w:proofErr w:type="spellEnd"/>
      <w:r w:rsidR="00C137A7" w:rsidRPr="00746B09">
        <w:rPr>
          <w:rFonts w:ascii="Times New Roman" w:hAnsi="Times New Roman"/>
        </w:rPr>
        <w:t>“</w:t>
      </w:r>
      <w:r w:rsidRPr="00746B09">
        <w:rPr>
          <w:rFonts w:ascii="Times New Roman" w:hAnsi="Times New Roman"/>
          <w:color w:val="000000" w:themeColor="text1"/>
        </w:rPr>
        <w:t xml:space="preserve"> paraiška „Dėl vienkartinės licencijos išdavimo“</w:t>
      </w:r>
      <w:r w:rsidR="00746B09" w:rsidRPr="00746B09">
        <w:rPr>
          <w:rFonts w:ascii="Times New Roman" w:hAnsi="Times New Roman"/>
          <w:color w:val="000000" w:themeColor="text1"/>
        </w:rPr>
        <w:t xml:space="preserve"> ir</w:t>
      </w:r>
      <w:r w:rsidRPr="00746B09">
        <w:rPr>
          <w:rFonts w:ascii="Times New Roman" w:hAnsi="Times New Roman"/>
          <w:color w:val="000000" w:themeColor="text1"/>
        </w:rPr>
        <w:t xml:space="preserve"> Šakių rajono savivaldybės administracijos nuostatų, patvirtintų rajono savivaldybės tarybos 2016 m. rugsėjo 23 d. sprendimu T-277 „Dėl Šakių rajono savivaldybės administracijos nuostatų patvirtinimo“, 24 punktu</w:t>
      </w:r>
      <w:r w:rsidR="004F28B0" w:rsidRPr="00746B09">
        <w:rPr>
          <w:rFonts w:ascii="Times New Roman" w:hAnsi="Times New Roman"/>
        </w:rPr>
        <w:t>,</w:t>
      </w:r>
    </w:p>
    <w:p w14:paraId="522AE8CE" w14:textId="7F8C52E9" w:rsidR="00C137A7" w:rsidRPr="00746B09" w:rsidRDefault="00826254" w:rsidP="001654E9">
      <w:pPr>
        <w:pStyle w:val="Pagrindiniotekstotrauka"/>
        <w:spacing w:line="360" w:lineRule="auto"/>
      </w:pPr>
      <w:r w:rsidRPr="00746B09">
        <w:rPr>
          <w:spacing w:val="50"/>
        </w:rPr>
        <w:t>išduodu</w:t>
      </w:r>
      <w:r w:rsidRPr="00746B09">
        <w:t xml:space="preserve"> </w:t>
      </w:r>
      <w:r w:rsidR="00F43838" w:rsidRPr="00746B09">
        <w:rPr>
          <w:spacing w:val="2"/>
        </w:rPr>
        <w:t>vienkartin</w:t>
      </w:r>
      <w:r w:rsidR="001654E9" w:rsidRPr="00746B09">
        <w:rPr>
          <w:spacing w:val="2"/>
        </w:rPr>
        <w:t>ę</w:t>
      </w:r>
      <w:r w:rsidR="00F43838" w:rsidRPr="00746B09">
        <w:rPr>
          <w:spacing w:val="2"/>
        </w:rPr>
        <w:t xml:space="preserve"> licencij</w:t>
      </w:r>
      <w:r w:rsidR="001654E9" w:rsidRPr="00746B09">
        <w:rPr>
          <w:spacing w:val="2"/>
        </w:rPr>
        <w:t>ą</w:t>
      </w:r>
      <w:r w:rsidR="00F43838" w:rsidRPr="00746B09">
        <w:rPr>
          <w:spacing w:val="2"/>
        </w:rPr>
        <w:t xml:space="preserve"> verstis mažmenine prekyba </w:t>
      </w:r>
      <w:r w:rsidR="00C07990" w:rsidRPr="00746B09">
        <w:t>alumi, alaus mišiniais su nealkoholiniais gėrimais ir natūralios fermentacijos sidru, kurių tūrinė etilo alkoholio koncentracija neviršija 7,5 procento, masiniuose renginiuose ir mugėse</w:t>
      </w:r>
      <w:r w:rsidR="001654E9" w:rsidRPr="00746B09">
        <w:t xml:space="preserve"> </w:t>
      </w:r>
      <w:r w:rsidR="001654E9" w:rsidRPr="00746B09">
        <w:rPr>
          <w:bCs/>
        </w:rPr>
        <w:fldChar w:fldCharType="begin">
          <w:ffData>
            <w:name w:val=""/>
            <w:enabled/>
            <w:calcOnExit w:val="0"/>
            <w:textInput>
              <w:default w:val="uždarajai akcinei bendrovei"/>
              <w:maxLength w:val="1000"/>
            </w:textInput>
          </w:ffData>
        </w:fldChar>
      </w:r>
      <w:r w:rsidR="001654E9" w:rsidRPr="00746B09">
        <w:rPr>
          <w:bCs/>
        </w:rPr>
        <w:instrText xml:space="preserve"> FORMTEXT </w:instrText>
      </w:r>
      <w:r w:rsidR="001654E9" w:rsidRPr="00746B09">
        <w:rPr>
          <w:bCs/>
        </w:rPr>
      </w:r>
      <w:r w:rsidR="001654E9" w:rsidRPr="00746B09">
        <w:rPr>
          <w:bCs/>
        </w:rPr>
        <w:fldChar w:fldCharType="separate"/>
      </w:r>
      <w:r w:rsidR="001654E9" w:rsidRPr="00746B09">
        <w:rPr>
          <w:bCs/>
          <w:noProof/>
        </w:rPr>
        <w:t>uždarajai akcinei bendrovei</w:t>
      </w:r>
      <w:r w:rsidR="001654E9" w:rsidRPr="00746B09">
        <w:rPr>
          <w:bCs/>
        </w:rPr>
        <w:fldChar w:fldCharType="end"/>
      </w:r>
      <w:r w:rsidR="008F07C2" w:rsidRPr="00746B09">
        <w:rPr>
          <w:bCs/>
        </w:rPr>
        <w:t xml:space="preserve"> </w:t>
      </w:r>
      <w:r w:rsidR="00C137A7" w:rsidRPr="00746B09">
        <w:t>„</w:t>
      </w:r>
      <w:r w:rsidR="00746B09" w:rsidRPr="00746B09">
        <w:rPr>
          <w:bCs/>
        </w:rPr>
        <w:fldChar w:fldCharType="begin">
          <w:ffData>
            <w:name w:val=""/>
            <w:enabled/>
            <w:calcOnExit w:val="0"/>
            <w:textInput>
              <w:default w:val="Picana"/>
              <w:maxLength w:val="1000"/>
            </w:textInput>
          </w:ffData>
        </w:fldChar>
      </w:r>
      <w:r w:rsidR="00746B09" w:rsidRPr="00746B09">
        <w:rPr>
          <w:bCs/>
        </w:rPr>
        <w:instrText xml:space="preserve"> FORMTEXT </w:instrText>
      </w:r>
      <w:r w:rsidR="00746B09" w:rsidRPr="00746B09">
        <w:rPr>
          <w:bCs/>
        </w:rPr>
      </w:r>
      <w:r w:rsidR="00746B09" w:rsidRPr="00746B09">
        <w:rPr>
          <w:bCs/>
        </w:rPr>
        <w:fldChar w:fldCharType="separate"/>
      </w:r>
      <w:r w:rsidR="00746B09" w:rsidRPr="00746B09">
        <w:rPr>
          <w:bCs/>
          <w:noProof/>
        </w:rPr>
        <w:t>Picana</w:t>
      </w:r>
      <w:r w:rsidR="00746B09" w:rsidRPr="00746B09">
        <w:rPr>
          <w:bCs/>
        </w:rPr>
        <w:fldChar w:fldCharType="end"/>
      </w:r>
      <w:r w:rsidR="00C137A7" w:rsidRPr="00746B09">
        <w:t xml:space="preserve">“, </w:t>
      </w:r>
      <w:r w:rsidR="00C137A7" w:rsidRPr="00746B09">
        <w:rPr>
          <w:color w:val="000000" w:themeColor="text1"/>
        </w:rPr>
        <w:t xml:space="preserve">juridinio asmens kodas </w:t>
      </w:r>
      <w:r w:rsidR="00746B09" w:rsidRPr="00746B09">
        <w:rPr>
          <w:bCs/>
        </w:rPr>
        <w:fldChar w:fldCharType="begin">
          <w:ffData>
            <w:name w:val=""/>
            <w:enabled/>
            <w:calcOnExit w:val="0"/>
            <w:textInput>
              <w:default w:val="135826745"/>
              <w:maxLength w:val="1000"/>
            </w:textInput>
          </w:ffData>
        </w:fldChar>
      </w:r>
      <w:r w:rsidR="00746B09" w:rsidRPr="00746B09">
        <w:rPr>
          <w:bCs/>
        </w:rPr>
        <w:instrText xml:space="preserve"> FORMTEXT </w:instrText>
      </w:r>
      <w:r w:rsidR="00746B09" w:rsidRPr="00746B09">
        <w:rPr>
          <w:bCs/>
        </w:rPr>
      </w:r>
      <w:r w:rsidR="00746B09" w:rsidRPr="00746B09">
        <w:rPr>
          <w:bCs/>
        </w:rPr>
        <w:fldChar w:fldCharType="separate"/>
      </w:r>
      <w:r w:rsidR="00746B09" w:rsidRPr="00746B09">
        <w:rPr>
          <w:bCs/>
          <w:noProof/>
        </w:rPr>
        <w:t>135826745</w:t>
      </w:r>
      <w:r w:rsidR="00746B09" w:rsidRPr="00746B09">
        <w:rPr>
          <w:bCs/>
        </w:rPr>
        <w:fldChar w:fldCharType="end"/>
      </w:r>
      <w:r w:rsidR="00C137A7" w:rsidRPr="00746B09">
        <w:rPr>
          <w:color w:val="000000" w:themeColor="text1"/>
        </w:rPr>
        <w:t xml:space="preserve">, licencijos Nr. </w:t>
      </w:r>
      <w:r w:rsidR="00746B09" w:rsidRPr="00746B09">
        <w:rPr>
          <w:bCs/>
        </w:rPr>
        <w:fldChar w:fldCharType="begin">
          <w:ffData>
            <w:name w:val=""/>
            <w:enabled/>
            <w:calcOnExit w:val="0"/>
            <w:textInput>
              <w:default w:val="1506 v"/>
              <w:maxLength w:val="1000"/>
            </w:textInput>
          </w:ffData>
        </w:fldChar>
      </w:r>
      <w:r w:rsidR="00746B09" w:rsidRPr="00746B09">
        <w:rPr>
          <w:bCs/>
        </w:rPr>
        <w:instrText xml:space="preserve"> FORMTEXT </w:instrText>
      </w:r>
      <w:r w:rsidR="00746B09" w:rsidRPr="00746B09">
        <w:rPr>
          <w:bCs/>
        </w:rPr>
      </w:r>
      <w:r w:rsidR="00746B09" w:rsidRPr="00746B09">
        <w:rPr>
          <w:bCs/>
        </w:rPr>
        <w:fldChar w:fldCharType="separate"/>
      </w:r>
      <w:r w:rsidR="00746B09" w:rsidRPr="00746B09">
        <w:rPr>
          <w:bCs/>
          <w:noProof/>
        </w:rPr>
        <w:t>1506 v</w:t>
      </w:r>
      <w:r w:rsidR="00746B09" w:rsidRPr="00746B09">
        <w:rPr>
          <w:bCs/>
        </w:rPr>
        <w:fldChar w:fldCharType="end"/>
      </w:r>
      <w:r w:rsidR="001654E9" w:rsidRPr="00746B09">
        <w:rPr>
          <w:color w:val="000000" w:themeColor="text1"/>
        </w:rPr>
        <w:t>.</w:t>
      </w:r>
    </w:p>
    <w:p w14:paraId="36B9C60F" w14:textId="1B476C57" w:rsidR="00363037" w:rsidRPr="00746B09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746B09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FEFF89B" w14:textId="77777777" w:rsidR="00944B71" w:rsidRPr="00746B09" w:rsidRDefault="00944B71" w:rsidP="00BE087C">
      <w:pPr>
        <w:pStyle w:val="Pagrindiniotekstotrauka"/>
        <w:spacing w:line="240" w:lineRule="auto"/>
        <w:ind w:firstLine="0"/>
        <w:rPr>
          <w:color w:val="000000" w:themeColor="text1"/>
        </w:rPr>
      </w:pPr>
    </w:p>
    <w:p w14:paraId="0A5AC3A0" w14:textId="77777777" w:rsidR="00826254" w:rsidRPr="00746B09" w:rsidRDefault="00826254" w:rsidP="00BE087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2C2463F8" w:rsidR="00AE4CBA" w:rsidRPr="00746B09" w:rsidRDefault="00746B09" w:rsidP="00BE087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  <w:r w:rsidRPr="00746B09">
        <w:rPr>
          <w:rFonts w:ascii="Times New Roman" w:hAnsi="Times New Roman"/>
          <w:szCs w:val="24"/>
        </w:rPr>
        <w:t>Administracijos direktorius</w:t>
      </w:r>
      <w:r w:rsidR="00363037" w:rsidRPr="00746B0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746B0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746B0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746B0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746B0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1654E9" w:rsidRPr="00746B09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</w:t>
      </w:r>
      <w:r w:rsidR="001654E9" w:rsidRPr="00746B09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746B09">
        <w:rPr>
          <w:rFonts w:ascii="Times New Roman" w:hAnsi="Times New Roman"/>
          <w:szCs w:val="24"/>
        </w:rPr>
        <w:t>Dainius Grincevičius</w:t>
      </w:r>
    </w:p>
    <w:sectPr w:rsidR="00AE4CBA" w:rsidRPr="00746B09" w:rsidSect="00611D70">
      <w:headerReference w:type="even" r:id="rId8"/>
      <w:headerReference w:type="default" r:id="rId9"/>
      <w:footerReference w:type="default" r:id="rId10"/>
      <w:pgSz w:w="11907" w:h="16840" w:code="9"/>
      <w:pgMar w:top="1701" w:right="567" w:bottom="1418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D87E8F" w14:textId="77777777" w:rsidR="004A0F15" w:rsidRDefault="004A0F15">
      <w:r>
        <w:separator/>
      </w:r>
    </w:p>
  </w:endnote>
  <w:endnote w:type="continuationSeparator" w:id="0">
    <w:p w14:paraId="071B9C37" w14:textId="77777777" w:rsidR="004A0F15" w:rsidRDefault="004A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4A9B2" w14:textId="77777777" w:rsidR="00826254" w:rsidRPr="00A1432F" w:rsidRDefault="00826254" w:rsidP="00826254">
    <w:pPr>
      <w:tabs>
        <w:tab w:val="left" w:pos="2445"/>
      </w:tabs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Parengė</w:t>
    </w:r>
    <w:r w:rsidRPr="00A1432F">
      <w:rPr>
        <w:rFonts w:ascii="Times New Roman" w:hAnsi="Times New Roman"/>
        <w:color w:val="000000" w:themeColor="text1"/>
        <w:szCs w:val="24"/>
      </w:rPr>
      <w:tab/>
    </w:r>
    <w:r w:rsidRPr="00A1432F">
      <w:rPr>
        <w:rFonts w:ascii="Times New Roman" w:hAnsi="Times New Roman"/>
        <w:color w:val="000000" w:themeColor="text1"/>
        <w:szCs w:val="24"/>
      </w:rPr>
      <w:tab/>
    </w:r>
  </w:p>
  <w:p w14:paraId="0D4ED2A1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 xml:space="preserve">Ūkio, architektūros ir investicijų skyriaus </w:t>
    </w:r>
  </w:p>
  <w:p w14:paraId="23F33079" w14:textId="77777777" w:rsidR="00826254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 xml:space="preserve">vedėjo pavaduotojas </w:t>
    </w:r>
  </w:p>
  <w:p w14:paraId="43975E75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</w:p>
  <w:p w14:paraId="210F99CE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Aurimas Staugaitis</w:t>
    </w:r>
  </w:p>
  <w:p w14:paraId="43879523" w14:textId="04A88679" w:rsidR="001654E9" w:rsidRPr="00C137A7" w:rsidRDefault="00826254" w:rsidP="00826254">
    <w:pPr>
      <w:overflowPunct w:val="0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20</w:t>
    </w:r>
    <w:r>
      <w:rPr>
        <w:rFonts w:ascii="Times New Roman" w:hAnsi="Times New Roman"/>
        <w:color w:val="000000" w:themeColor="text1"/>
        <w:szCs w:val="24"/>
      </w:rPr>
      <w:t>20</w:t>
    </w:r>
    <w:r w:rsidRPr="00A1432F">
      <w:rPr>
        <w:rFonts w:ascii="Times New Roman" w:hAnsi="Times New Roman"/>
        <w:color w:val="000000" w:themeColor="text1"/>
        <w:szCs w:val="24"/>
      </w:rPr>
      <w:t>-</w:t>
    </w:r>
    <w:r w:rsidR="001654E9">
      <w:rPr>
        <w:rFonts w:ascii="Times New Roman" w:hAnsi="Times New Roman"/>
        <w:color w:val="000000" w:themeColor="text1"/>
        <w:szCs w:val="24"/>
      </w:rPr>
      <w:t>08-</w:t>
    </w:r>
    <w:r w:rsidR="00746B09">
      <w:rPr>
        <w:rFonts w:ascii="Times New Roman" w:hAnsi="Times New Roman"/>
        <w:color w:val="000000" w:themeColor="text1"/>
        <w:szCs w:val="24"/>
      </w:rPr>
      <w:t>2</w:t>
    </w:r>
    <w:r w:rsidR="001654E9">
      <w:rPr>
        <w:rFonts w:ascii="Times New Roman" w:hAnsi="Times New Roman"/>
        <w:color w:val="000000" w:themeColor="text1"/>
        <w:szCs w:val="2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B3DC0A" w14:textId="77777777" w:rsidR="004A0F15" w:rsidRDefault="004A0F15">
      <w:r>
        <w:separator/>
      </w:r>
    </w:p>
  </w:footnote>
  <w:footnote w:type="continuationSeparator" w:id="0">
    <w:p w14:paraId="362944E3" w14:textId="77777777" w:rsidR="004A0F15" w:rsidRDefault="004A0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4A0F15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6503020"/>
    <w:multiLevelType w:val="hybridMultilevel"/>
    <w:tmpl w:val="DF685E62"/>
    <w:lvl w:ilvl="0" w:tplc="64C2C6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72062"/>
    <w:rsid w:val="00091C4D"/>
    <w:rsid w:val="000A6EB7"/>
    <w:rsid w:val="000B30BC"/>
    <w:rsid w:val="000B3D0C"/>
    <w:rsid w:val="000E4277"/>
    <w:rsid w:val="00117499"/>
    <w:rsid w:val="001654E9"/>
    <w:rsid w:val="001807A2"/>
    <w:rsid w:val="001963FD"/>
    <w:rsid w:val="001D38EF"/>
    <w:rsid w:val="001E7250"/>
    <w:rsid w:val="002043C7"/>
    <w:rsid w:val="002152CA"/>
    <w:rsid w:val="00243034"/>
    <w:rsid w:val="002736A6"/>
    <w:rsid w:val="0028720A"/>
    <w:rsid w:val="002D3ABC"/>
    <w:rsid w:val="00313CF0"/>
    <w:rsid w:val="0033012F"/>
    <w:rsid w:val="0033105D"/>
    <w:rsid w:val="00342E29"/>
    <w:rsid w:val="003438C4"/>
    <w:rsid w:val="003517FE"/>
    <w:rsid w:val="0036130E"/>
    <w:rsid w:val="00363037"/>
    <w:rsid w:val="003A0C31"/>
    <w:rsid w:val="003B042A"/>
    <w:rsid w:val="003B3B53"/>
    <w:rsid w:val="003C75B5"/>
    <w:rsid w:val="003D7561"/>
    <w:rsid w:val="003E4A2C"/>
    <w:rsid w:val="003F7253"/>
    <w:rsid w:val="00425EDF"/>
    <w:rsid w:val="004268F1"/>
    <w:rsid w:val="00434111"/>
    <w:rsid w:val="00435ADB"/>
    <w:rsid w:val="004653C5"/>
    <w:rsid w:val="00477B9E"/>
    <w:rsid w:val="004815DC"/>
    <w:rsid w:val="004A0F15"/>
    <w:rsid w:val="004B1D8D"/>
    <w:rsid w:val="004C7749"/>
    <w:rsid w:val="004E2BDC"/>
    <w:rsid w:val="004F17C1"/>
    <w:rsid w:val="004F28B0"/>
    <w:rsid w:val="00514B35"/>
    <w:rsid w:val="00521D86"/>
    <w:rsid w:val="00563440"/>
    <w:rsid w:val="00566E52"/>
    <w:rsid w:val="005825E6"/>
    <w:rsid w:val="00583E25"/>
    <w:rsid w:val="005C45DD"/>
    <w:rsid w:val="005F5968"/>
    <w:rsid w:val="00610881"/>
    <w:rsid w:val="00611D70"/>
    <w:rsid w:val="0066571E"/>
    <w:rsid w:val="006A63E6"/>
    <w:rsid w:val="006B056B"/>
    <w:rsid w:val="006D44D7"/>
    <w:rsid w:val="0070001E"/>
    <w:rsid w:val="00700106"/>
    <w:rsid w:val="007038A3"/>
    <w:rsid w:val="00715FC6"/>
    <w:rsid w:val="00746B09"/>
    <w:rsid w:val="00755074"/>
    <w:rsid w:val="0075740E"/>
    <w:rsid w:val="007856F2"/>
    <w:rsid w:val="007C7C5C"/>
    <w:rsid w:val="00816786"/>
    <w:rsid w:val="00826254"/>
    <w:rsid w:val="0083524F"/>
    <w:rsid w:val="00857F08"/>
    <w:rsid w:val="008A4B54"/>
    <w:rsid w:val="008C1B78"/>
    <w:rsid w:val="008F07C2"/>
    <w:rsid w:val="008F4809"/>
    <w:rsid w:val="00907BC7"/>
    <w:rsid w:val="00942AF4"/>
    <w:rsid w:val="00944B71"/>
    <w:rsid w:val="00957C3C"/>
    <w:rsid w:val="0096283B"/>
    <w:rsid w:val="00964E94"/>
    <w:rsid w:val="0098205C"/>
    <w:rsid w:val="009837EC"/>
    <w:rsid w:val="009868D6"/>
    <w:rsid w:val="00992B22"/>
    <w:rsid w:val="009B1479"/>
    <w:rsid w:val="009C4EAB"/>
    <w:rsid w:val="009F065C"/>
    <w:rsid w:val="00A1432F"/>
    <w:rsid w:val="00A62664"/>
    <w:rsid w:val="00A651BA"/>
    <w:rsid w:val="00A74567"/>
    <w:rsid w:val="00A80B35"/>
    <w:rsid w:val="00AC5648"/>
    <w:rsid w:val="00AE4CBA"/>
    <w:rsid w:val="00AE7378"/>
    <w:rsid w:val="00AE79D2"/>
    <w:rsid w:val="00AF24AC"/>
    <w:rsid w:val="00B03DB9"/>
    <w:rsid w:val="00B6359C"/>
    <w:rsid w:val="00B72A86"/>
    <w:rsid w:val="00B75F85"/>
    <w:rsid w:val="00B9146E"/>
    <w:rsid w:val="00BE05F6"/>
    <w:rsid w:val="00BE087C"/>
    <w:rsid w:val="00BE1413"/>
    <w:rsid w:val="00BE1E33"/>
    <w:rsid w:val="00BE4C6A"/>
    <w:rsid w:val="00BE6D25"/>
    <w:rsid w:val="00C07990"/>
    <w:rsid w:val="00C137A7"/>
    <w:rsid w:val="00C1395D"/>
    <w:rsid w:val="00C20E77"/>
    <w:rsid w:val="00C36716"/>
    <w:rsid w:val="00C57896"/>
    <w:rsid w:val="00C838D9"/>
    <w:rsid w:val="00C921BD"/>
    <w:rsid w:val="00CA67DC"/>
    <w:rsid w:val="00CA6ECE"/>
    <w:rsid w:val="00CB579E"/>
    <w:rsid w:val="00CD019B"/>
    <w:rsid w:val="00CD0446"/>
    <w:rsid w:val="00CD76EF"/>
    <w:rsid w:val="00D26D3A"/>
    <w:rsid w:val="00D53265"/>
    <w:rsid w:val="00DC0BF4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3838"/>
    <w:rsid w:val="00F4729C"/>
    <w:rsid w:val="00F63CAE"/>
    <w:rsid w:val="00F7358B"/>
    <w:rsid w:val="00F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986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Aurimas Staugaitis</cp:lastModifiedBy>
  <cp:revision>22</cp:revision>
  <cp:lastPrinted>2018-04-18T05:14:00Z</cp:lastPrinted>
  <dcterms:created xsi:type="dcterms:W3CDTF">2020-02-04T07:23:00Z</dcterms:created>
  <dcterms:modified xsi:type="dcterms:W3CDTF">2020-08-26T04:37:00Z</dcterms:modified>
</cp:coreProperties>
</file>