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C6DCD1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486230C6" wp14:editId="79F5F325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121CB6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79E44356" w14:textId="411523E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630F3247" w14:textId="17EE0ABE" w:rsidR="009E1499" w:rsidRDefault="009E1499">
      <w:pPr>
        <w:jc w:val="center"/>
        <w:rPr>
          <w:rFonts w:ascii="Times New Roman" w:hAnsi="Times New Roman"/>
          <w:b/>
        </w:rPr>
      </w:pPr>
    </w:p>
    <w:p w14:paraId="221EEAF9" w14:textId="560BBE19" w:rsidR="00A152B1" w:rsidRDefault="00A152B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3EA85102" w14:textId="45590AD5" w:rsidR="00A152B1" w:rsidRPr="00A152B1" w:rsidRDefault="00A152B1" w:rsidP="00A152B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 w:rsidRPr="00A152B1">
        <w:rPr>
          <w:rFonts w:ascii="Times New Roman" w:hAnsi="Times New Roman"/>
          <w:b/>
          <w:bCs/>
          <w:szCs w:val="24"/>
        </w:rPr>
        <w:t xml:space="preserve">DĖL </w:t>
      </w:r>
      <w:r>
        <w:rPr>
          <w:rFonts w:ascii="Times New Roman" w:hAnsi="Times New Roman"/>
          <w:b/>
          <w:szCs w:val="24"/>
        </w:rPr>
        <w:t xml:space="preserve">ŠAKIŲ </w:t>
      </w:r>
      <w:r w:rsidRPr="00A152B1">
        <w:rPr>
          <w:rFonts w:ascii="Times New Roman" w:hAnsi="Times New Roman"/>
          <w:b/>
          <w:szCs w:val="24"/>
        </w:rPr>
        <w:t xml:space="preserve">RAJONO SAVIVALDYBĖS </w:t>
      </w:r>
      <w:r w:rsidR="00774AA3">
        <w:rPr>
          <w:rFonts w:ascii="Times New Roman" w:hAnsi="Times New Roman"/>
          <w:b/>
          <w:szCs w:val="24"/>
        </w:rPr>
        <w:t>ŠVIETIMO</w:t>
      </w:r>
      <w:r w:rsidRPr="00A152B1">
        <w:rPr>
          <w:rFonts w:ascii="Times New Roman" w:hAnsi="Times New Roman"/>
          <w:b/>
          <w:szCs w:val="24"/>
        </w:rPr>
        <w:t xml:space="preserve"> ĮSTAIGŲ </w:t>
      </w:r>
      <w:r w:rsidR="00774AA3">
        <w:rPr>
          <w:rFonts w:ascii="Times New Roman" w:hAnsi="Times New Roman"/>
          <w:b/>
          <w:szCs w:val="24"/>
        </w:rPr>
        <w:t>DARBUOTOJŲ</w:t>
      </w:r>
      <w:r w:rsidRPr="00A152B1">
        <w:rPr>
          <w:rFonts w:ascii="Times New Roman" w:hAnsi="Times New Roman"/>
          <w:b/>
          <w:szCs w:val="24"/>
        </w:rPr>
        <w:t xml:space="preserve"> TYRIMŲ DĖL COVID-19 ORGANIZAVIMO</w:t>
      </w:r>
    </w:p>
    <w:p w14:paraId="636B8F2C" w14:textId="77777777" w:rsidR="00A3026E" w:rsidRPr="002D350C" w:rsidRDefault="00A3026E" w:rsidP="009E149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30608049" w14:textId="5369355D" w:rsidR="00A3026E" w:rsidRPr="002D350C" w:rsidRDefault="00373468" w:rsidP="00A3026E">
      <w:pPr>
        <w:tabs>
          <w:tab w:val="left" w:pos="6804"/>
        </w:tabs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2020 m. </w:t>
      </w:r>
      <w:r w:rsidR="00BC70E4">
        <w:rPr>
          <w:rFonts w:ascii="Times New Roman" w:hAnsi="Times New Roman"/>
          <w:szCs w:val="24"/>
        </w:rPr>
        <w:t>rugsėjo</w:t>
      </w:r>
      <w:r>
        <w:rPr>
          <w:rFonts w:ascii="Times New Roman" w:hAnsi="Times New Roman"/>
          <w:szCs w:val="24"/>
        </w:rPr>
        <w:t xml:space="preserve"> </w:t>
      </w:r>
      <w:r w:rsidR="00612237">
        <w:rPr>
          <w:rFonts w:ascii="Times New Roman" w:hAnsi="Times New Roman"/>
          <w:szCs w:val="24"/>
        </w:rPr>
        <w:t>4</w:t>
      </w:r>
      <w:r w:rsidR="00F84434">
        <w:rPr>
          <w:rFonts w:ascii="Times New Roman" w:hAnsi="Times New Roman"/>
          <w:szCs w:val="24"/>
        </w:rPr>
        <w:t xml:space="preserve"> </w:t>
      </w:r>
      <w:r w:rsidR="009F7131">
        <w:rPr>
          <w:rFonts w:ascii="Times New Roman" w:hAnsi="Times New Roman"/>
          <w:szCs w:val="24"/>
        </w:rPr>
        <w:t xml:space="preserve"> </w:t>
      </w:r>
      <w:r w:rsidR="00A3026E">
        <w:rPr>
          <w:rFonts w:ascii="Times New Roman" w:hAnsi="Times New Roman"/>
          <w:szCs w:val="24"/>
        </w:rPr>
        <w:t xml:space="preserve">d. </w:t>
      </w:r>
      <w:r w:rsidR="00A3026E" w:rsidRPr="002D350C">
        <w:rPr>
          <w:rFonts w:ascii="Times New Roman" w:hAnsi="Times New Roman"/>
          <w:szCs w:val="24"/>
        </w:rPr>
        <w:t xml:space="preserve"> Nr.</w:t>
      </w:r>
      <w:r w:rsidR="00744F03">
        <w:rPr>
          <w:rFonts w:ascii="Times New Roman" w:hAnsi="Times New Roman"/>
          <w:szCs w:val="24"/>
        </w:rPr>
        <w:t xml:space="preserve"> AT-</w:t>
      </w:r>
    </w:p>
    <w:p w14:paraId="2DAC6B55" w14:textId="44398420" w:rsidR="003D41AF" w:rsidRDefault="00A3026E" w:rsidP="003D41AF">
      <w:pPr>
        <w:pStyle w:val="Antrat1"/>
        <w:ind w:left="0" w:firstLine="0"/>
        <w:jc w:val="center"/>
        <w:rPr>
          <w:szCs w:val="24"/>
        </w:rPr>
      </w:pPr>
      <w:r w:rsidRPr="002D350C">
        <w:rPr>
          <w:szCs w:val="24"/>
        </w:rPr>
        <w:t>Šakiai</w:t>
      </w:r>
    </w:p>
    <w:p w14:paraId="70B4E461" w14:textId="77777777" w:rsidR="00A152B1" w:rsidRDefault="00A152B1" w:rsidP="004E7CD9">
      <w:pPr>
        <w:spacing w:line="276" w:lineRule="auto"/>
        <w:ind w:firstLine="720"/>
        <w:jc w:val="both"/>
      </w:pPr>
    </w:p>
    <w:p w14:paraId="18AAE8CF" w14:textId="69778796" w:rsidR="009D7294" w:rsidRPr="00774AA3" w:rsidRDefault="00A152B1" w:rsidP="00774AA3">
      <w:pPr>
        <w:spacing w:line="276" w:lineRule="auto"/>
        <w:ind w:firstLine="720"/>
        <w:jc w:val="both"/>
      </w:pPr>
      <w:r w:rsidRPr="00A152B1">
        <w:t>Vadovaudamasi</w:t>
      </w:r>
      <w:r w:rsidR="005226F4">
        <w:t>s</w:t>
      </w:r>
      <w:r w:rsidRPr="00A152B1">
        <w:t xml:space="preserve"> </w:t>
      </w:r>
      <w:r w:rsidR="00774AA3">
        <w:t xml:space="preserve">Lietuvos Respublikos vietos savivaldos įstatymo </w:t>
      </w:r>
      <w:r w:rsidR="00612237">
        <w:t>29</w:t>
      </w:r>
      <w:r w:rsidR="00774AA3">
        <w:t xml:space="preserve"> straipsnio </w:t>
      </w:r>
      <w:r w:rsidR="00612237">
        <w:t>8</w:t>
      </w:r>
      <w:r w:rsidR="00774AA3">
        <w:t xml:space="preserve"> dali</w:t>
      </w:r>
      <w:r w:rsidR="00612237">
        <w:t>es 2 punktu</w:t>
      </w:r>
      <w:r w:rsidR="00774AA3" w:rsidRPr="00A152B1">
        <w:t xml:space="preserve"> </w:t>
      </w:r>
      <w:r w:rsidR="00774AA3">
        <w:t xml:space="preserve">ir </w:t>
      </w:r>
      <w:r w:rsidRPr="00A152B1">
        <w:t xml:space="preserve">Lietuvos Respublikos sveikatos apsaugos ministro </w:t>
      </w:r>
      <w:r w:rsidR="00280B7E">
        <w:t xml:space="preserve">– </w:t>
      </w:r>
      <w:r w:rsidRPr="00A152B1">
        <w:t xml:space="preserve">valstybės lygio ekstremaliosios situacijos valstybės operacijų vadovo 2020 m. </w:t>
      </w:r>
      <w:r w:rsidR="00774AA3">
        <w:t>rugpjūčio</w:t>
      </w:r>
      <w:r w:rsidRPr="00A152B1">
        <w:t xml:space="preserve"> </w:t>
      </w:r>
      <w:r w:rsidR="00774AA3">
        <w:t>27</w:t>
      </w:r>
      <w:r w:rsidRPr="00A152B1">
        <w:t xml:space="preserve"> d. sprendimu Nr. V-</w:t>
      </w:r>
      <w:r w:rsidR="00774AA3">
        <w:t xml:space="preserve">1933 </w:t>
      </w:r>
      <w:r w:rsidRPr="00A152B1">
        <w:t>,,</w:t>
      </w:r>
      <w:r w:rsidR="00774AA3">
        <w:t>Dėl greitųjų testų naudojimo švietimo įstaigų darbuotojų ištyrimui</w:t>
      </w:r>
      <w:r w:rsidRPr="00A152B1">
        <w:rPr>
          <w:bCs/>
        </w:rPr>
        <w:t>“</w:t>
      </w:r>
      <w:r w:rsidR="009D7294">
        <w:rPr>
          <w:bCs/>
        </w:rPr>
        <w:t>:</w:t>
      </w:r>
      <w:r w:rsidRPr="00A152B1">
        <w:rPr>
          <w:bCs/>
        </w:rPr>
        <w:t xml:space="preserve"> </w:t>
      </w:r>
    </w:p>
    <w:p w14:paraId="2D221C6B" w14:textId="1BEEFA03" w:rsidR="00A152B1" w:rsidRPr="009D7294" w:rsidRDefault="009D7294" w:rsidP="00774AA3">
      <w:pPr>
        <w:spacing w:line="276" w:lineRule="auto"/>
        <w:ind w:firstLine="720"/>
        <w:jc w:val="both"/>
        <w:rPr>
          <w:bCs/>
        </w:rPr>
      </w:pPr>
      <w:r>
        <w:rPr>
          <w:bCs/>
        </w:rPr>
        <w:t xml:space="preserve">1. </w:t>
      </w:r>
      <w:r w:rsidR="00B813E5">
        <w:t>T</w:t>
      </w:r>
      <w:r w:rsidR="00A152B1" w:rsidRPr="00A152B1">
        <w:t xml:space="preserve"> v i r t i n u</w:t>
      </w:r>
      <w:r w:rsidR="00B813E5">
        <w:t xml:space="preserve">  </w:t>
      </w:r>
      <w:bookmarkStart w:id="0" w:name="_Hlk50036992"/>
      <w:r w:rsidR="00A152B1">
        <w:t>Šakių</w:t>
      </w:r>
      <w:r w:rsidR="00A152B1" w:rsidRPr="00A152B1">
        <w:t xml:space="preserve"> rajono savivaldybės </w:t>
      </w:r>
      <w:r w:rsidR="00774AA3">
        <w:t>švietimo</w:t>
      </w:r>
      <w:r w:rsidR="00A152B1" w:rsidRPr="00A152B1">
        <w:t xml:space="preserve"> įstaigų </w:t>
      </w:r>
      <w:r w:rsidR="00774AA3">
        <w:t>darbuotojų</w:t>
      </w:r>
      <w:r w:rsidR="00A152B1" w:rsidRPr="00A152B1">
        <w:t xml:space="preserve"> tyrimų dėl  COVID-19 organizavimo tvarkos aprašą</w:t>
      </w:r>
      <w:bookmarkEnd w:id="0"/>
      <w:r w:rsidR="00A503C3">
        <w:t xml:space="preserve"> </w:t>
      </w:r>
      <w:r w:rsidR="00A503C3" w:rsidRPr="00612237">
        <w:t xml:space="preserve">(toliau – </w:t>
      </w:r>
      <w:r w:rsidR="00133ECB" w:rsidRPr="00612237">
        <w:t>T</w:t>
      </w:r>
      <w:r w:rsidR="00A503C3" w:rsidRPr="00612237">
        <w:t>varkos aprašas),</w:t>
      </w:r>
      <w:r w:rsidR="00A152B1" w:rsidRPr="00612237">
        <w:t xml:space="preserve"> </w:t>
      </w:r>
      <w:r w:rsidR="00A152B1" w:rsidRPr="00A152B1">
        <w:t>(pridedamas).</w:t>
      </w:r>
    </w:p>
    <w:p w14:paraId="0805B261" w14:textId="7FD92448" w:rsidR="00BC70E4" w:rsidRDefault="009D7294" w:rsidP="00774AA3">
      <w:pPr>
        <w:spacing w:line="276" w:lineRule="auto"/>
        <w:ind w:firstLine="720"/>
        <w:jc w:val="both"/>
      </w:pPr>
      <w:r>
        <w:t xml:space="preserve">2. </w:t>
      </w:r>
      <w:r w:rsidR="000F7DFF" w:rsidRPr="000F7DFF">
        <w:t>P a v e d u</w:t>
      </w:r>
      <w:r w:rsidR="00BC70E4">
        <w:t>:</w:t>
      </w:r>
    </w:p>
    <w:p w14:paraId="181C720E" w14:textId="4851ED58" w:rsidR="0041647B" w:rsidRDefault="00BC70E4" w:rsidP="00774AA3">
      <w:pPr>
        <w:spacing w:line="276" w:lineRule="auto"/>
        <w:ind w:firstLine="720"/>
        <w:jc w:val="both"/>
      </w:pPr>
      <w:r>
        <w:t xml:space="preserve">2.1. </w:t>
      </w:r>
      <w:bookmarkStart w:id="1" w:name="_Hlk50044717"/>
      <w:r>
        <w:t xml:space="preserve">Šakių rajono savivaldybės </w:t>
      </w:r>
      <w:r w:rsidR="0041647B">
        <w:t>visuomenės sveikatos biur</w:t>
      </w:r>
      <w:bookmarkEnd w:id="1"/>
      <w:r w:rsidR="00612237">
        <w:t xml:space="preserve">ui </w:t>
      </w:r>
      <w:r w:rsidR="0041647B">
        <w:t xml:space="preserve">vykdyti </w:t>
      </w:r>
      <w:r w:rsidR="00612237">
        <w:t>T</w:t>
      </w:r>
      <w:r w:rsidR="0041647B">
        <w:t>varkos aprašo 4, 5 ir 7 punktų reikalavimus.</w:t>
      </w:r>
    </w:p>
    <w:p w14:paraId="558A515D" w14:textId="03902D8F" w:rsidR="00BC70E4" w:rsidRPr="00612237" w:rsidRDefault="00BC70E4" w:rsidP="00774AA3">
      <w:pPr>
        <w:spacing w:line="276" w:lineRule="auto"/>
        <w:ind w:firstLine="720"/>
        <w:jc w:val="both"/>
      </w:pPr>
      <w:r>
        <w:t xml:space="preserve">2.2. </w:t>
      </w:r>
      <w:r w:rsidR="00612237">
        <w:t xml:space="preserve">Šakių rajono </w:t>
      </w:r>
      <w:r w:rsidR="00612237" w:rsidRPr="00612237">
        <w:t xml:space="preserve">savivaldybės </w:t>
      </w:r>
      <w:r w:rsidR="00DD1E59" w:rsidRPr="00612237">
        <w:t>pirminės</w:t>
      </w:r>
      <w:r w:rsidR="00612237" w:rsidRPr="00612237">
        <w:t xml:space="preserve"> asmens</w:t>
      </w:r>
      <w:r w:rsidR="00DD1E59" w:rsidRPr="00612237">
        <w:t xml:space="preserve"> </w:t>
      </w:r>
      <w:r>
        <w:t>sveikatos priežiūros įstaigoms atlikti švietimo įstaigų darbuotojų ištyrimą greitaisiais serologiniais testais</w:t>
      </w:r>
      <w:r w:rsidR="00B00D1A">
        <w:t xml:space="preserve">, </w:t>
      </w:r>
      <w:r w:rsidR="00B00D1A" w:rsidRPr="00612237">
        <w:t xml:space="preserve">vadovaujantis </w:t>
      </w:r>
      <w:r w:rsidR="00133ECB" w:rsidRPr="00612237">
        <w:t>Tvarkos aprašu</w:t>
      </w:r>
      <w:r w:rsidRPr="00612237">
        <w:t>;</w:t>
      </w:r>
    </w:p>
    <w:p w14:paraId="27A49C98" w14:textId="436ABBFB" w:rsidR="00BC70E4" w:rsidRDefault="00BC70E4" w:rsidP="00BC70E4">
      <w:pPr>
        <w:spacing w:line="276" w:lineRule="auto"/>
        <w:ind w:firstLine="720"/>
        <w:jc w:val="both"/>
      </w:pPr>
      <w:r>
        <w:t xml:space="preserve">2.3. </w:t>
      </w:r>
      <w:r w:rsidR="004E7CD9" w:rsidRPr="004E7CD9">
        <w:t xml:space="preserve">Šakių rajono savivaldybės administracijos Bendrųjų reikalų skyriaus </w:t>
      </w:r>
      <w:r w:rsidR="002B7695" w:rsidRPr="004E7CD9">
        <w:t>vyriausia</w:t>
      </w:r>
      <w:r w:rsidR="002B7695">
        <w:t>jai</w:t>
      </w:r>
      <w:r w:rsidR="004E7CD9" w:rsidRPr="004E7CD9">
        <w:t xml:space="preserve"> specialist</w:t>
      </w:r>
      <w:r w:rsidR="002B7695">
        <w:t>ei</w:t>
      </w:r>
      <w:r w:rsidR="004E7CD9" w:rsidRPr="004E7CD9">
        <w:t xml:space="preserve"> Rimut</w:t>
      </w:r>
      <w:r w:rsidR="002B7695">
        <w:t>ei</w:t>
      </w:r>
      <w:r w:rsidR="004E7CD9" w:rsidRPr="004E7CD9">
        <w:t xml:space="preserve"> Grušien</w:t>
      </w:r>
      <w:r w:rsidR="00354598">
        <w:t>e</w:t>
      </w:r>
      <w:r w:rsidR="002B7695">
        <w:t>i</w:t>
      </w:r>
      <w:r w:rsidR="004E7CD9" w:rsidRPr="004E7CD9">
        <w:t xml:space="preserve"> šį įsakymą paskelbti savivaldybės interneto svetainėje bei informuoti savivaldybės</w:t>
      </w:r>
      <w:r w:rsidR="00184037">
        <w:t xml:space="preserve"> </w:t>
      </w:r>
      <w:r w:rsidR="00184037" w:rsidRPr="00612237">
        <w:t>švietimo</w:t>
      </w:r>
      <w:r w:rsidR="004E7CD9" w:rsidRPr="004E7CD9">
        <w:t xml:space="preserve"> įstaigas.</w:t>
      </w:r>
    </w:p>
    <w:p w14:paraId="67FC33DF" w14:textId="41964D45" w:rsidR="0041647B" w:rsidRPr="00612237" w:rsidRDefault="00A503C3" w:rsidP="0041647B">
      <w:pPr>
        <w:spacing w:line="276" w:lineRule="auto"/>
        <w:ind w:firstLine="720"/>
        <w:jc w:val="both"/>
      </w:pPr>
      <w:r>
        <w:t xml:space="preserve">2.3. </w:t>
      </w:r>
      <w:r w:rsidR="00133ECB" w:rsidRPr="00612237">
        <w:t>Š</w:t>
      </w:r>
      <w:r w:rsidRPr="00612237">
        <w:t>akių rajono savivaldybės administracijos vyriausiajam specialistui (savivaldybės gydytoj</w:t>
      </w:r>
      <w:r w:rsidR="005E3557">
        <w:t>ui</w:t>
      </w:r>
      <w:r w:rsidRPr="00612237">
        <w:t>)</w:t>
      </w:r>
      <w:r w:rsidR="00133ECB" w:rsidRPr="00612237">
        <w:t xml:space="preserve"> </w:t>
      </w:r>
      <w:r w:rsidR="0041647B" w:rsidRPr="00612237">
        <w:rPr>
          <w:lang w:val="en-GB"/>
        </w:rPr>
        <w:t>įsakymo vykdymo kontrolę</w:t>
      </w:r>
      <w:r w:rsidR="00612237">
        <w:rPr>
          <w:lang w:val="en-GB"/>
        </w:rPr>
        <w:t>.</w:t>
      </w:r>
    </w:p>
    <w:p w14:paraId="3D0FF7B2" w14:textId="5E6AEFAB" w:rsidR="003D41AF" w:rsidRPr="00F47644" w:rsidRDefault="00F47644" w:rsidP="00774AA3">
      <w:pPr>
        <w:suppressAutoHyphens/>
        <w:spacing w:line="276" w:lineRule="auto"/>
        <w:ind w:firstLine="720"/>
        <w:jc w:val="both"/>
        <w:rPr>
          <w:rFonts w:ascii="Times New Roman" w:hAnsi="Times New Roman"/>
          <w:color w:val="00000A"/>
          <w:kern w:val="1"/>
        </w:rPr>
      </w:pPr>
      <w:r w:rsidRPr="00F47644">
        <w:rPr>
          <w:rFonts w:ascii="Times New Roman" w:hAnsi="Times New Roman"/>
          <w:color w:val="00000A"/>
          <w:kern w:val="1"/>
        </w:rPr>
        <w:t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189E390E" w14:textId="7C28258D" w:rsidR="00F47644" w:rsidRDefault="00F47644" w:rsidP="00A3026E">
      <w:pPr>
        <w:tabs>
          <w:tab w:val="left" w:pos="1281"/>
          <w:tab w:val="left" w:pos="7371"/>
        </w:tabs>
        <w:rPr>
          <w:rFonts w:ascii="Times New Roman" w:hAnsi="Times New Roman"/>
          <w:sz w:val="22"/>
          <w:szCs w:val="22"/>
        </w:rPr>
      </w:pPr>
    </w:p>
    <w:p w14:paraId="2B359520" w14:textId="381ED174" w:rsidR="00774AA3" w:rsidRDefault="00774AA3" w:rsidP="00A3026E">
      <w:pPr>
        <w:tabs>
          <w:tab w:val="left" w:pos="1281"/>
          <w:tab w:val="left" w:pos="7371"/>
        </w:tabs>
        <w:rPr>
          <w:rFonts w:ascii="Times New Roman" w:hAnsi="Times New Roman"/>
          <w:sz w:val="22"/>
          <w:szCs w:val="22"/>
        </w:rPr>
      </w:pPr>
    </w:p>
    <w:p w14:paraId="1156289C" w14:textId="77777777" w:rsidR="00BC70E4" w:rsidRDefault="00BC70E4" w:rsidP="00A3026E">
      <w:pPr>
        <w:tabs>
          <w:tab w:val="left" w:pos="1281"/>
          <w:tab w:val="left" w:pos="7371"/>
        </w:tabs>
        <w:rPr>
          <w:rFonts w:ascii="Times New Roman" w:hAnsi="Times New Roman"/>
          <w:sz w:val="22"/>
          <w:szCs w:val="22"/>
        </w:rPr>
      </w:pPr>
    </w:p>
    <w:p w14:paraId="0DC59D1C" w14:textId="21CD4636" w:rsidR="00BB1CF0" w:rsidRDefault="00BB1CF0" w:rsidP="00A3026E">
      <w:pPr>
        <w:tabs>
          <w:tab w:val="left" w:pos="1281"/>
          <w:tab w:val="left" w:pos="7371"/>
        </w:tabs>
        <w:rPr>
          <w:rFonts w:ascii="Times New Roman" w:hAnsi="Times New Roman"/>
          <w:szCs w:val="24"/>
        </w:rPr>
      </w:pPr>
    </w:p>
    <w:p w14:paraId="5D327ABD" w14:textId="1AEF12AF" w:rsidR="00A3026E" w:rsidRPr="00A152B1" w:rsidRDefault="00A3026E" w:rsidP="00A3026E">
      <w:pPr>
        <w:tabs>
          <w:tab w:val="left" w:pos="1281"/>
          <w:tab w:val="left" w:pos="7371"/>
        </w:tabs>
        <w:rPr>
          <w:rFonts w:ascii="Times New Roman" w:hAnsi="Times New Roman"/>
          <w:szCs w:val="24"/>
        </w:rPr>
      </w:pPr>
      <w:r w:rsidRPr="00A152B1">
        <w:rPr>
          <w:rFonts w:ascii="Times New Roman" w:hAnsi="Times New Roman"/>
          <w:szCs w:val="24"/>
        </w:rPr>
        <w:t xml:space="preserve">Administracijos direktorius                                                  </w:t>
      </w:r>
      <w:r w:rsidR="00B56977" w:rsidRPr="00A152B1">
        <w:rPr>
          <w:rFonts w:ascii="Times New Roman" w:hAnsi="Times New Roman"/>
          <w:szCs w:val="24"/>
        </w:rPr>
        <w:t xml:space="preserve">                         </w:t>
      </w:r>
      <w:r w:rsidR="00F84434" w:rsidRPr="00A152B1">
        <w:rPr>
          <w:rFonts w:ascii="Times New Roman" w:hAnsi="Times New Roman"/>
          <w:szCs w:val="24"/>
        </w:rPr>
        <w:t xml:space="preserve">  </w:t>
      </w:r>
      <w:r w:rsidRPr="00A152B1">
        <w:rPr>
          <w:rFonts w:ascii="Times New Roman" w:hAnsi="Times New Roman"/>
          <w:szCs w:val="24"/>
        </w:rPr>
        <w:t>Dainius Grincevičius</w:t>
      </w:r>
    </w:p>
    <w:p w14:paraId="23054E2D" w14:textId="31609781" w:rsidR="00774AA3" w:rsidRDefault="00774AA3" w:rsidP="00A3026E">
      <w:pPr>
        <w:tabs>
          <w:tab w:val="left" w:pos="1281"/>
          <w:tab w:val="left" w:pos="7371"/>
        </w:tabs>
        <w:rPr>
          <w:rFonts w:ascii="Times New Roman" w:hAnsi="Times New Roman"/>
          <w:szCs w:val="24"/>
        </w:rPr>
      </w:pPr>
    </w:p>
    <w:p w14:paraId="61A0F77E" w14:textId="77777777" w:rsidR="00BC70E4" w:rsidRDefault="00BC70E4" w:rsidP="00A3026E">
      <w:pPr>
        <w:tabs>
          <w:tab w:val="left" w:pos="1281"/>
          <w:tab w:val="left" w:pos="7371"/>
        </w:tabs>
        <w:rPr>
          <w:rFonts w:ascii="Times New Roman" w:hAnsi="Times New Roman"/>
          <w:szCs w:val="24"/>
        </w:rPr>
      </w:pPr>
    </w:p>
    <w:p w14:paraId="5DEF81F6" w14:textId="77777777" w:rsidR="00BC70E4" w:rsidRDefault="00BC70E4" w:rsidP="00A3026E">
      <w:pPr>
        <w:tabs>
          <w:tab w:val="left" w:pos="1281"/>
          <w:tab w:val="left" w:pos="7371"/>
        </w:tabs>
        <w:rPr>
          <w:rFonts w:ascii="Times New Roman" w:hAnsi="Times New Roman"/>
          <w:szCs w:val="24"/>
        </w:rPr>
      </w:pPr>
    </w:p>
    <w:p w14:paraId="70F92D5B" w14:textId="224DE4BC" w:rsidR="00774AA3" w:rsidRDefault="00774AA3" w:rsidP="00A3026E">
      <w:pPr>
        <w:tabs>
          <w:tab w:val="left" w:pos="1281"/>
          <w:tab w:val="left" w:pos="7371"/>
        </w:tabs>
        <w:rPr>
          <w:rFonts w:ascii="Times New Roman" w:hAnsi="Times New Roman"/>
          <w:szCs w:val="24"/>
        </w:rPr>
      </w:pPr>
    </w:p>
    <w:p w14:paraId="214CD0B2" w14:textId="77777777" w:rsidR="00774AA3" w:rsidRPr="00A152B1" w:rsidRDefault="00774AA3" w:rsidP="00A3026E">
      <w:pPr>
        <w:tabs>
          <w:tab w:val="left" w:pos="1281"/>
          <w:tab w:val="left" w:pos="7371"/>
        </w:tabs>
        <w:rPr>
          <w:rFonts w:ascii="Times New Roman" w:hAnsi="Times New Roman"/>
          <w:szCs w:val="24"/>
        </w:rPr>
      </w:pPr>
    </w:p>
    <w:p w14:paraId="01BE7332" w14:textId="77777777" w:rsidR="00A3026E" w:rsidRPr="00A152B1" w:rsidRDefault="00A3026E" w:rsidP="00A3026E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A152B1">
        <w:rPr>
          <w:rFonts w:ascii="Times New Roman" w:hAnsi="Times New Roman"/>
          <w:szCs w:val="24"/>
        </w:rPr>
        <w:t>Parengė</w:t>
      </w:r>
      <w:r w:rsidRPr="00A152B1">
        <w:rPr>
          <w:rFonts w:ascii="Times New Roman" w:hAnsi="Times New Roman"/>
          <w:szCs w:val="24"/>
        </w:rPr>
        <w:tab/>
      </w:r>
      <w:r w:rsidRPr="00A152B1">
        <w:rPr>
          <w:rFonts w:ascii="Times New Roman" w:hAnsi="Times New Roman"/>
          <w:szCs w:val="24"/>
        </w:rPr>
        <w:tab/>
      </w:r>
    </w:p>
    <w:p w14:paraId="345EFDB7" w14:textId="4028BED6" w:rsidR="00A3026E" w:rsidRPr="00A152B1" w:rsidRDefault="00F84434" w:rsidP="00A3026E">
      <w:pPr>
        <w:overflowPunct w:val="0"/>
        <w:rPr>
          <w:rFonts w:ascii="Times New Roman" w:hAnsi="Times New Roman"/>
          <w:szCs w:val="24"/>
        </w:rPr>
      </w:pPr>
      <w:r w:rsidRPr="00A152B1">
        <w:rPr>
          <w:rFonts w:ascii="Times New Roman" w:hAnsi="Times New Roman"/>
          <w:szCs w:val="24"/>
        </w:rPr>
        <w:t>Rajono savivaldybės administracijos</w:t>
      </w:r>
      <w:r w:rsidR="00F47644" w:rsidRPr="00A152B1">
        <w:rPr>
          <w:rFonts w:ascii="Times New Roman" w:hAnsi="Times New Roman"/>
          <w:szCs w:val="24"/>
        </w:rPr>
        <w:t xml:space="preserve"> </w:t>
      </w:r>
      <w:r w:rsidR="00A3026E" w:rsidRPr="00A152B1">
        <w:rPr>
          <w:rFonts w:ascii="Times New Roman" w:hAnsi="Times New Roman"/>
          <w:szCs w:val="24"/>
        </w:rPr>
        <w:t>vyriausioji specialistė</w:t>
      </w:r>
      <w:r w:rsidRPr="00A152B1">
        <w:rPr>
          <w:rFonts w:ascii="Times New Roman" w:hAnsi="Times New Roman"/>
          <w:szCs w:val="24"/>
        </w:rPr>
        <w:t xml:space="preserve"> (</w:t>
      </w:r>
      <w:r w:rsidR="00774AA3">
        <w:rPr>
          <w:rFonts w:ascii="Times New Roman" w:hAnsi="Times New Roman"/>
          <w:szCs w:val="24"/>
        </w:rPr>
        <w:t>tarpinstitucinio bendradarbiavimo koordinatorė</w:t>
      </w:r>
      <w:r w:rsidRPr="00A152B1">
        <w:rPr>
          <w:rFonts w:ascii="Times New Roman" w:hAnsi="Times New Roman"/>
          <w:szCs w:val="24"/>
        </w:rPr>
        <w:t>)</w:t>
      </w:r>
    </w:p>
    <w:p w14:paraId="58FD4F28" w14:textId="77777777" w:rsidR="009D7294" w:rsidRDefault="009D7294" w:rsidP="00A3026E">
      <w:pPr>
        <w:overflowPunct w:val="0"/>
        <w:rPr>
          <w:rFonts w:ascii="Times New Roman" w:hAnsi="Times New Roman"/>
          <w:szCs w:val="24"/>
        </w:rPr>
      </w:pPr>
    </w:p>
    <w:p w14:paraId="72E6DE32" w14:textId="4B14E87F" w:rsidR="00A37C6D" w:rsidRPr="00A152B1" w:rsidRDefault="00774AA3" w:rsidP="00A3026E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Aušra Pavydienė</w:t>
      </w:r>
    </w:p>
    <w:p w14:paraId="50A115A7" w14:textId="023B2B42" w:rsidR="009E1499" w:rsidRDefault="00774AA3" w:rsidP="00A3026E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2020-</w:t>
      </w:r>
      <w:r w:rsidR="00141D0B">
        <w:rPr>
          <w:rFonts w:ascii="Times New Roman" w:hAnsi="Times New Roman"/>
          <w:szCs w:val="24"/>
        </w:rPr>
        <w:t>0</w:t>
      </w:r>
      <w:r w:rsidR="00BC70E4">
        <w:rPr>
          <w:rFonts w:ascii="Times New Roman" w:hAnsi="Times New Roman"/>
          <w:szCs w:val="24"/>
        </w:rPr>
        <w:t>9-0</w:t>
      </w:r>
      <w:r w:rsidR="00612237">
        <w:rPr>
          <w:rFonts w:ascii="Times New Roman" w:hAnsi="Times New Roman"/>
          <w:szCs w:val="24"/>
        </w:rPr>
        <w:t>4</w:t>
      </w:r>
    </w:p>
    <w:p w14:paraId="7E733A81" w14:textId="77484816" w:rsidR="009E1499" w:rsidRPr="00E90920" w:rsidRDefault="009E1499" w:rsidP="00A3026E">
      <w:pPr>
        <w:overflowPunct w:val="0"/>
        <w:rPr>
          <w:rFonts w:ascii="Times New Roman" w:hAnsi="Times New Roman"/>
          <w:szCs w:val="24"/>
        </w:rPr>
      </w:pPr>
    </w:p>
    <w:sectPr w:rsidR="009E1499" w:rsidRPr="00E90920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726AEE5" w14:textId="77777777" w:rsidR="0030741F" w:rsidRDefault="0030741F">
      <w:r>
        <w:separator/>
      </w:r>
    </w:p>
  </w:endnote>
  <w:endnote w:type="continuationSeparator" w:id="0">
    <w:p w14:paraId="15B86C00" w14:textId="77777777" w:rsidR="0030741F" w:rsidRDefault="003074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28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54AA3D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581CE65" w14:textId="77777777" w:rsidR="0030741F" w:rsidRDefault="0030741F">
      <w:r>
        <w:separator/>
      </w:r>
    </w:p>
  </w:footnote>
  <w:footnote w:type="continuationSeparator" w:id="0">
    <w:p w14:paraId="036A1777" w14:textId="77777777" w:rsidR="0030741F" w:rsidRDefault="003074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E53E9A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DD3C3A"/>
    <w:multiLevelType w:val="hybridMultilevel"/>
    <w:tmpl w:val="569AB29E"/>
    <w:lvl w:ilvl="0" w:tplc="AB4C37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8A218DD"/>
    <w:multiLevelType w:val="multilevel"/>
    <w:tmpl w:val="F38856C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77722951"/>
    <w:multiLevelType w:val="hybridMultilevel"/>
    <w:tmpl w:val="9DD43620"/>
    <w:lvl w:ilvl="0" w:tplc="4D4E239C">
      <w:start w:val="2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040" w:hanging="360"/>
      </w:pPr>
    </w:lvl>
    <w:lvl w:ilvl="2" w:tplc="0427001B" w:tentative="1">
      <w:start w:val="1"/>
      <w:numFmt w:val="lowerRoman"/>
      <w:lvlText w:val="%3."/>
      <w:lvlJc w:val="right"/>
      <w:pPr>
        <w:ind w:left="2760" w:hanging="180"/>
      </w:pPr>
    </w:lvl>
    <w:lvl w:ilvl="3" w:tplc="0427000F" w:tentative="1">
      <w:start w:val="1"/>
      <w:numFmt w:val="decimal"/>
      <w:lvlText w:val="%4."/>
      <w:lvlJc w:val="left"/>
      <w:pPr>
        <w:ind w:left="3480" w:hanging="360"/>
      </w:pPr>
    </w:lvl>
    <w:lvl w:ilvl="4" w:tplc="04270019" w:tentative="1">
      <w:start w:val="1"/>
      <w:numFmt w:val="lowerLetter"/>
      <w:lvlText w:val="%5."/>
      <w:lvlJc w:val="left"/>
      <w:pPr>
        <w:ind w:left="4200" w:hanging="360"/>
      </w:pPr>
    </w:lvl>
    <w:lvl w:ilvl="5" w:tplc="0427001B" w:tentative="1">
      <w:start w:val="1"/>
      <w:numFmt w:val="lowerRoman"/>
      <w:lvlText w:val="%6."/>
      <w:lvlJc w:val="right"/>
      <w:pPr>
        <w:ind w:left="4920" w:hanging="180"/>
      </w:pPr>
    </w:lvl>
    <w:lvl w:ilvl="6" w:tplc="0427000F" w:tentative="1">
      <w:start w:val="1"/>
      <w:numFmt w:val="decimal"/>
      <w:lvlText w:val="%7."/>
      <w:lvlJc w:val="left"/>
      <w:pPr>
        <w:ind w:left="5640" w:hanging="360"/>
      </w:pPr>
    </w:lvl>
    <w:lvl w:ilvl="7" w:tplc="04270019" w:tentative="1">
      <w:start w:val="1"/>
      <w:numFmt w:val="lowerLetter"/>
      <w:lvlText w:val="%8."/>
      <w:lvlJc w:val="left"/>
      <w:pPr>
        <w:ind w:left="6360" w:hanging="360"/>
      </w:pPr>
    </w:lvl>
    <w:lvl w:ilvl="8" w:tplc="0427001B" w:tentative="1">
      <w:start w:val="1"/>
      <w:numFmt w:val="lowerRoman"/>
      <w:lvlText w:val="%9."/>
      <w:lvlJc w:val="right"/>
      <w:pPr>
        <w:ind w:left="70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4970"/>
    <w:rsid w:val="00014D0C"/>
    <w:rsid w:val="00027FBB"/>
    <w:rsid w:val="000D2C07"/>
    <w:rsid w:val="000F4221"/>
    <w:rsid w:val="000F7DFF"/>
    <w:rsid w:val="00106CBB"/>
    <w:rsid w:val="00117499"/>
    <w:rsid w:val="00133ECB"/>
    <w:rsid w:val="00141D0B"/>
    <w:rsid w:val="00184037"/>
    <w:rsid w:val="001B662E"/>
    <w:rsid w:val="001D38EF"/>
    <w:rsid w:val="001E7250"/>
    <w:rsid w:val="00206816"/>
    <w:rsid w:val="002243FD"/>
    <w:rsid w:val="00255874"/>
    <w:rsid w:val="002704A2"/>
    <w:rsid w:val="002765E4"/>
    <w:rsid w:val="00280B7E"/>
    <w:rsid w:val="0028720A"/>
    <w:rsid w:val="002B7695"/>
    <w:rsid w:val="002C6F01"/>
    <w:rsid w:val="002D3ABC"/>
    <w:rsid w:val="002E037D"/>
    <w:rsid w:val="002E4AF7"/>
    <w:rsid w:val="0030741F"/>
    <w:rsid w:val="00313CF0"/>
    <w:rsid w:val="00342E29"/>
    <w:rsid w:val="00354598"/>
    <w:rsid w:val="00373468"/>
    <w:rsid w:val="00380AC1"/>
    <w:rsid w:val="003A0C31"/>
    <w:rsid w:val="003B2C85"/>
    <w:rsid w:val="003D41AF"/>
    <w:rsid w:val="003E2240"/>
    <w:rsid w:val="003F491F"/>
    <w:rsid w:val="00406DAA"/>
    <w:rsid w:val="00413FC0"/>
    <w:rsid w:val="0041647B"/>
    <w:rsid w:val="00434111"/>
    <w:rsid w:val="00435ADB"/>
    <w:rsid w:val="004A7D6C"/>
    <w:rsid w:val="004E795C"/>
    <w:rsid w:val="004E7CD9"/>
    <w:rsid w:val="005125B9"/>
    <w:rsid w:val="00521D86"/>
    <w:rsid w:val="005226F4"/>
    <w:rsid w:val="00576F84"/>
    <w:rsid w:val="00583E25"/>
    <w:rsid w:val="00593164"/>
    <w:rsid w:val="005B0797"/>
    <w:rsid w:val="005E3557"/>
    <w:rsid w:val="00610881"/>
    <w:rsid w:val="00612237"/>
    <w:rsid w:val="006615F9"/>
    <w:rsid w:val="0066274C"/>
    <w:rsid w:val="00690728"/>
    <w:rsid w:val="00692017"/>
    <w:rsid w:val="006A6B54"/>
    <w:rsid w:val="006B1BCA"/>
    <w:rsid w:val="006D03FE"/>
    <w:rsid w:val="0070001E"/>
    <w:rsid w:val="00744F03"/>
    <w:rsid w:val="00746010"/>
    <w:rsid w:val="00747D53"/>
    <w:rsid w:val="00774AA3"/>
    <w:rsid w:val="007D4347"/>
    <w:rsid w:val="007F3409"/>
    <w:rsid w:val="00845142"/>
    <w:rsid w:val="008C1B78"/>
    <w:rsid w:val="008E078B"/>
    <w:rsid w:val="008F0E9A"/>
    <w:rsid w:val="008F4809"/>
    <w:rsid w:val="008F68AB"/>
    <w:rsid w:val="0098205C"/>
    <w:rsid w:val="009936F6"/>
    <w:rsid w:val="009C4EAB"/>
    <w:rsid w:val="009C553C"/>
    <w:rsid w:val="009D7294"/>
    <w:rsid w:val="009E1499"/>
    <w:rsid w:val="009E702A"/>
    <w:rsid w:val="009F065C"/>
    <w:rsid w:val="009F7131"/>
    <w:rsid w:val="00A152B1"/>
    <w:rsid w:val="00A273AC"/>
    <w:rsid w:val="00A3026E"/>
    <w:rsid w:val="00A37C6D"/>
    <w:rsid w:val="00A503C3"/>
    <w:rsid w:val="00A6431C"/>
    <w:rsid w:val="00AE7378"/>
    <w:rsid w:val="00B00D1A"/>
    <w:rsid w:val="00B135CA"/>
    <w:rsid w:val="00B21E54"/>
    <w:rsid w:val="00B53D1D"/>
    <w:rsid w:val="00B56977"/>
    <w:rsid w:val="00B66237"/>
    <w:rsid w:val="00B75F85"/>
    <w:rsid w:val="00B813E5"/>
    <w:rsid w:val="00BB1CF0"/>
    <w:rsid w:val="00BC11D2"/>
    <w:rsid w:val="00BC70E4"/>
    <w:rsid w:val="00BE1E33"/>
    <w:rsid w:val="00BE4C6A"/>
    <w:rsid w:val="00BE60F2"/>
    <w:rsid w:val="00BE6D25"/>
    <w:rsid w:val="00C2225A"/>
    <w:rsid w:val="00C32931"/>
    <w:rsid w:val="00C838D9"/>
    <w:rsid w:val="00C84A75"/>
    <w:rsid w:val="00C921BD"/>
    <w:rsid w:val="00CA30C5"/>
    <w:rsid w:val="00CA67DC"/>
    <w:rsid w:val="00CA6ECE"/>
    <w:rsid w:val="00CC2ADF"/>
    <w:rsid w:val="00CE16F4"/>
    <w:rsid w:val="00D27DAB"/>
    <w:rsid w:val="00D338A1"/>
    <w:rsid w:val="00DD1E59"/>
    <w:rsid w:val="00DD47CE"/>
    <w:rsid w:val="00E12C5D"/>
    <w:rsid w:val="00E87E84"/>
    <w:rsid w:val="00E90920"/>
    <w:rsid w:val="00E918BB"/>
    <w:rsid w:val="00EC5FFC"/>
    <w:rsid w:val="00ED113F"/>
    <w:rsid w:val="00ED54B8"/>
    <w:rsid w:val="00EE2CE3"/>
    <w:rsid w:val="00F01EF6"/>
    <w:rsid w:val="00F47644"/>
    <w:rsid w:val="00F5145F"/>
    <w:rsid w:val="00F51E1C"/>
    <w:rsid w:val="00F5631B"/>
    <w:rsid w:val="00F84434"/>
    <w:rsid w:val="00FC248C"/>
    <w:rsid w:val="00FC6209"/>
    <w:rsid w:val="00FE54A5"/>
    <w:rsid w:val="00FF2EF0"/>
    <w:rsid w:val="00FF4239"/>
    <w:rsid w:val="00FF4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0F2AF06F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link w:val="Antrat1Diagrama"/>
    <w:uiPriority w:val="99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character" w:customStyle="1" w:styleId="Antrat1Diagrama">
    <w:name w:val="Antraštė 1 Diagrama"/>
    <w:link w:val="Antrat1"/>
    <w:uiPriority w:val="99"/>
    <w:locked/>
    <w:rsid w:val="00A3026E"/>
    <w:rPr>
      <w:sz w:val="24"/>
    </w:rPr>
  </w:style>
  <w:style w:type="character" w:customStyle="1" w:styleId="uficommentbody">
    <w:name w:val="uficommentbody"/>
    <w:basedOn w:val="Numatytasispastraiposriftas"/>
    <w:rsid w:val="00A3026E"/>
  </w:style>
  <w:style w:type="paragraph" w:styleId="Sraopastraipa">
    <w:name w:val="List Paragraph"/>
    <w:basedOn w:val="prastasis"/>
    <w:uiPriority w:val="34"/>
    <w:qFormat/>
    <w:rsid w:val="00A3026E"/>
    <w:pPr>
      <w:ind w:left="720"/>
      <w:contextualSpacing/>
    </w:pPr>
  </w:style>
  <w:style w:type="paragraph" w:styleId="Pagrindinistekstas">
    <w:name w:val="Body Text"/>
    <w:basedOn w:val="prastasis"/>
    <w:link w:val="PagrindinistekstasDiagrama"/>
    <w:uiPriority w:val="99"/>
    <w:semiHidden/>
    <w:unhideWhenUsed/>
    <w:rsid w:val="009C553C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rsid w:val="009C553C"/>
    <w:rPr>
      <w:rFonts w:ascii="TimesLT" w:hAnsi="Times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C0B241E-BB78-4192-9D9D-F6F106389589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7</TotalTime>
  <Pages>1</Pages>
  <Words>222</Words>
  <Characters>1695</Characters>
  <Application>Microsoft Office Word</Application>
  <DocSecurity>0</DocSecurity>
  <Lines>14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1914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Jurates</cp:lastModifiedBy>
  <cp:revision>4</cp:revision>
  <cp:lastPrinted>2020-04-10T09:11:00Z</cp:lastPrinted>
  <dcterms:created xsi:type="dcterms:W3CDTF">2020-09-04T06:33:00Z</dcterms:created>
  <dcterms:modified xsi:type="dcterms:W3CDTF">2020-09-04T08:18:00Z</dcterms:modified>
</cp:coreProperties>
</file>