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36CD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D1B0EA" wp14:editId="6D7CC99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A08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D1C01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C23D6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CBA1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2267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0AA4EF7" w14:textId="64FA551B" w:rsidR="00DD47CE" w:rsidRDefault="00A90C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color w:val="000000"/>
        </w:rPr>
      </w:pPr>
      <w:r>
        <w:rPr>
          <w:b/>
          <w:bCs/>
          <w:caps/>
          <w:color w:val="000000"/>
        </w:rPr>
        <w:t>DĖL</w:t>
      </w:r>
      <w:r w:rsidR="00F5152E">
        <w:rPr>
          <w:b/>
          <w:bCs/>
          <w:caps/>
          <w:color w:val="000000"/>
        </w:rPr>
        <w:t xml:space="preserve"> </w:t>
      </w:r>
      <w:r w:rsidR="00320BCC">
        <w:rPr>
          <w:b/>
          <w:bCs/>
          <w:caps/>
          <w:color w:val="000000"/>
        </w:rPr>
        <w:t>ASMENŲ APTARNAVIMO VIENO LANGELIO PRINCIPU ŠAKIŲ RAJONO SAVIVALDYBĖS ADMINISTRACIJOJE TVARKOS APRAŠO PATVIRTINIMO</w:t>
      </w:r>
    </w:p>
    <w:p w14:paraId="39007DC8" w14:textId="77777777" w:rsidR="00BD1478" w:rsidRDefault="00BD1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0A40B69" w14:textId="0162C0C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3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BB6C7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14:paraId="70567F07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41541F1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4C97AB" w14:textId="02A01163" w:rsidR="00304110" w:rsidRPr="00B424A2" w:rsidRDefault="00304110" w:rsidP="00A33589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B424A2">
        <w:rPr>
          <w:rFonts w:ascii="Times New Roman" w:hAnsi="Times New Roman"/>
          <w:color w:val="000000"/>
          <w:szCs w:val="24"/>
        </w:rPr>
        <w:t>Vadovaudamasis Lietuvos Respublikos vietos savivaldos įstatymo 18 straipsnio 1 dalimi, 29 straipsnio 8 dalies 2 punktu</w:t>
      </w:r>
      <w:r w:rsidR="00E32666">
        <w:rPr>
          <w:rFonts w:ascii="Times New Roman" w:hAnsi="Times New Roman"/>
          <w:color w:val="000000"/>
          <w:szCs w:val="24"/>
        </w:rPr>
        <w:t xml:space="preserve">, </w:t>
      </w:r>
      <w:r w:rsidR="00320BCC">
        <w:rPr>
          <w:rFonts w:ascii="Times New Roman" w:hAnsi="Times New Roman"/>
          <w:color w:val="000000"/>
          <w:szCs w:val="24"/>
        </w:rPr>
        <w:t>Lietuvos Respublikos viešojo administravimo įstatymu,</w:t>
      </w:r>
      <w:r w:rsidR="006B292C">
        <w:rPr>
          <w:rFonts w:ascii="Times New Roman" w:hAnsi="Times New Roman"/>
          <w:color w:val="000000"/>
          <w:szCs w:val="24"/>
        </w:rPr>
        <w:t xml:space="preserve"> P</w:t>
      </w:r>
      <w:r w:rsidR="00320BCC">
        <w:rPr>
          <w:rFonts w:ascii="Times New Roman" w:hAnsi="Times New Roman"/>
          <w:color w:val="000000"/>
          <w:szCs w:val="24"/>
        </w:rPr>
        <w:t>rašymų</w:t>
      </w:r>
      <w:r w:rsidR="006B292C">
        <w:rPr>
          <w:rFonts w:ascii="Times New Roman" w:hAnsi="Times New Roman"/>
          <w:color w:val="000000"/>
          <w:szCs w:val="24"/>
        </w:rPr>
        <w:t xml:space="preserve"> ir skundų</w:t>
      </w:r>
      <w:r w:rsidR="00320BCC">
        <w:rPr>
          <w:rFonts w:ascii="Times New Roman" w:hAnsi="Times New Roman"/>
          <w:color w:val="000000"/>
          <w:szCs w:val="24"/>
        </w:rPr>
        <w:t xml:space="preserve"> nagrinėjimo ir </w:t>
      </w:r>
      <w:r w:rsidR="006B292C">
        <w:rPr>
          <w:rFonts w:ascii="Times New Roman" w:hAnsi="Times New Roman"/>
          <w:color w:val="000000"/>
          <w:szCs w:val="24"/>
        </w:rPr>
        <w:t>asmenų</w:t>
      </w:r>
      <w:r w:rsidR="00320BCC">
        <w:rPr>
          <w:rFonts w:ascii="Times New Roman" w:hAnsi="Times New Roman"/>
          <w:color w:val="000000"/>
          <w:szCs w:val="24"/>
        </w:rPr>
        <w:t xml:space="preserve"> aptarnavimo viešojo administravimo subjektuose taisyklėmis, patvirtintomis </w:t>
      </w:r>
      <w:r w:rsidR="00320BCC" w:rsidRPr="000941A4">
        <w:rPr>
          <w:color w:val="000000"/>
          <w:szCs w:val="24"/>
        </w:rPr>
        <w:t xml:space="preserve">Lietuvos Respublikos Vyriausybės </w:t>
      </w:r>
      <w:smartTag w:uri="urn:schemas-microsoft-com:office:smarttags" w:element="metricconverter">
        <w:smartTagPr>
          <w:attr w:name="ProductID" w:val="2007 m"/>
        </w:smartTagPr>
        <w:r w:rsidR="00320BCC" w:rsidRPr="000941A4">
          <w:rPr>
            <w:color w:val="000000"/>
            <w:szCs w:val="24"/>
          </w:rPr>
          <w:t>2007 m</w:t>
        </w:r>
      </w:smartTag>
      <w:r w:rsidR="00320BCC" w:rsidRPr="000941A4">
        <w:rPr>
          <w:color w:val="000000"/>
          <w:szCs w:val="24"/>
        </w:rPr>
        <w:t>. rugpjūčio 22 d. nutarimu Nr. 875 „Dėl Prašymų ir skundų nagrinėjimo ir asmenų aptarnavimo viešojo administravimo subjektuose taisyklių patvirtinimo“</w:t>
      </w:r>
      <w:r w:rsidR="00320BCC">
        <w:rPr>
          <w:rFonts w:ascii="Times New Roman" w:hAnsi="Times New Roman"/>
          <w:color w:val="000000"/>
          <w:szCs w:val="24"/>
        </w:rPr>
        <w:t xml:space="preserve"> </w:t>
      </w:r>
      <w:r w:rsidR="00A90C4D">
        <w:rPr>
          <w:rFonts w:ascii="Times New Roman" w:hAnsi="Times New Roman"/>
          <w:color w:val="000000"/>
          <w:szCs w:val="24"/>
        </w:rPr>
        <w:t>:</w:t>
      </w:r>
    </w:p>
    <w:p w14:paraId="43C51E19" w14:textId="71099F94" w:rsidR="00A90C4D" w:rsidRDefault="00A90C4D" w:rsidP="00E4693F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0" w:name="part_259f3056bcd84f0297878f410fc4521a"/>
      <w:bookmarkStart w:id="1" w:name="part_f79e26a3421b43d4ac03ba01ed0b118a"/>
      <w:bookmarkStart w:id="2" w:name="part_f7435feaa9c14a6f88495e10d5e75996"/>
      <w:bookmarkEnd w:id="0"/>
      <w:bookmarkEnd w:id="1"/>
      <w:bookmarkEnd w:id="2"/>
      <w:r w:rsidRPr="00A90C4D">
        <w:rPr>
          <w:rFonts w:ascii="Times New Roman" w:hAnsi="Times New Roman"/>
          <w:color w:val="000000"/>
          <w:szCs w:val="24"/>
        </w:rPr>
        <w:t>1. T v i r t i n u</w:t>
      </w:r>
      <w:bookmarkStart w:id="3" w:name="part_febdcb43d0a247528efbf1ae38d090cf"/>
      <w:bookmarkEnd w:id="3"/>
      <w:r w:rsidR="00E4693F">
        <w:rPr>
          <w:rFonts w:ascii="Times New Roman" w:hAnsi="Times New Roman"/>
          <w:color w:val="000000"/>
          <w:szCs w:val="24"/>
        </w:rPr>
        <w:t xml:space="preserve"> Asmenų aptarnavimo vieno langelio principu </w:t>
      </w:r>
      <w:r>
        <w:rPr>
          <w:rFonts w:ascii="Times New Roman" w:hAnsi="Times New Roman"/>
          <w:color w:val="000000"/>
          <w:szCs w:val="24"/>
        </w:rPr>
        <w:t>Šakių</w:t>
      </w:r>
      <w:r w:rsidRPr="00A90C4D">
        <w:rPr>
          <w:rFonts w:ascii="Times New Roman" w:hAnsi="Times New Roman"/>
          <w:color w:val="000000"/>
          <w:szCs w:val="24"/>
        </w:rPr>
        <w:t xml:space="preserve"> rajono savivaldybės administracijo</w:t>
      </w:r>
      <w:bookmarkStart w:id="4" w:name="part_77ec874a14e148e5a5859cb1501d9258"/>
      <w:bookmarkStart w:id="5" w:name="part_765971b9427e4ff3aa79d7d9613d7d01"/>
      <w:bookmarkEnd w:id="4"/>
      <w:bookmarkEnd w:id="5"/>
      <w:r w:rsidR="00E4693F">
        <w:rPr>
          <w:rFonts w:ascii="Times New Roman" w:hAnsi="Times New Roman"/>
          <w:color w:val="000000"/>
          <w:szCs w:val="24"/>
        </w:rPr>
        <w:t>je tvarkos aprašą (pridedama).</w:t>
      </w:r>
    </w:p>
    <w:p w14:paraId="193BF547" w14:textId="51FE740C" w:rsidR="00A830BD" w:rsidRPr="00032C7F" w:rsidRDefault="00A830BD" w:rsidP="00E4693F">
      <w:pPr>
        <w:ind w:firstLine="720"/>
        <w:jc w:val="both"/>
        <w:rPr>
          <w:rFonts w:ascii="Times New Roman" w:hAnsi="Times New Roman"/>
          <w:szCs w:val="24"/>
        </w:rPr>
      </w:pPr>
      <w:r w:rsidRPr="00032C7F">
        <w:rPr>
          <w:rFonts w:ascii="Times New Roman" w:hAnsi="Times New Roman"/>
          <w:szCs w:val="24"/>
        </w:rPr>
        <w:t xml:space="preserve">2. </w:t>
      </w:r>
      <w:r w:rsidR="00032C7F">
        <w:rPr>
          <w:rFonts w:ascii="Times New Roman" w:hAnsi="Times New Roman"/>
          <w:kern w:val="2"/>
        </w:rPr>
        <w:t>N u s t a t a u, kad šis įsakymas įsigalioja nuo 2020 m. spalio 12 d.</w:t>
      </w:r>
    </w:p>
    <w:p w14:paraId="7C20831D" w14:textId="1EE78A8A" w:rsidR="00A90C4D" w:rsidRPr="008D3429" w:rsidRDefault="00EF5E0D" w:rsidP="00A90C4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>3</w:t>
      </w:r>
      <w:r w:rsidR="00A90C4D" w:rsidRPr="00A90C4D">
        <w:rPr>
          <w:rFonts w:ascii="Times New Roman" w:hAnsi="Times New Roman"/>
          <w:color w:val="000000"/>
          <w:szCs w:val="24"/>
        </w:rPr>
        <w:t>.</w:t>
      </w:r>
      <w:r w:rsidR="007417F4">
        <w:rPr>
          <w:rFonts w:ascii="Times New Roman" w:hAnsi="Times New Roman"/>
          <w:color w:val="000000"/>
          <w:szCs w:val="24"/>
        </w:rPr>
        <w:t xml:space="preserve"> </w:t>
      </w:r>
      <w:r w:rsidR="00A90C4D" w:rsidRPr="008D3429">
        <w:rPr>
          <w:rFonts w:ascii="Times New Roman" w:hAnsi="Times New Roman"/>
          <w:spacing w:val="40"/>
          <w:szCs w:val="24"/>
        </w:rPr>
        <w:t>Pripažįstu</w:t>
      </w:r>
      <w:r w:rsidR="00D34518" w:rsidRPr="008D3429">
        <w:rPr>
          <w:rFonts w:ascii="Times New Roman" w:hAnsi="Times New Roman"/>
          <w:szCs w:val="24"/>
        </w:rPr>
        <w:t xml:space="preserve"> </w:t>
      </w:r>
      <w:r w:rsidR="00A90C4D" w:rsidRPr="008D3429">
        <w:rPr>
          <w:rFonts w:ascii="Times New Roman" w:hAnsi="Times New Roman"/>
          <w:szCs w:val="24"/>
        </w:rPr>
        <w:t>netekusiu galios Šakių rajono savivaldybės administracijos direktoriaus 20</w:t>
      </w:r>
      <w:r w:rsidR="00DA5AA0" w:rsidRPr="008D3429">
        <w:rPr>
          <w:rFonts w:ascii="Times New Roman" w:hAnsi="Times New Roman"/>
          <w:szCs w:val="24"/>
        </w:rPr>
        <w:t>18</w:t>
      </w:r>
      <w:r w:rsidR="00A90C4D" w:rsidRPr="008D3429">
        <w:rPr>
          <w:rFonts w:ascii="Times New Roman" w:hAnsi="Times New Roman"/>
          <w:szCs w:val="24"/>
        </w:rPr>
        <w:t xml:space="preserve"> m.</w:t>
      </w:r>
      <w:r w:rsidR="00DA5AA0" w:rsidRPr="008D3429">
        <w:rPr>
          <w:rFonts w:ascii="Times New Roman" w:hAnsi="Times New Roman"/>
          <w:szCs w:val="24"/>
        </w:rPr>
        <w:t xml:space="preserve"> birželio</w:t>
      </w:r>
      <w:r w:rsidR="001765E3" w:rsidRPr="008D3429">
        <w:rPr>
          <w:rFonts w:ascii="Times New Roman" w:hAnsi="Times New Roman"/>
          <w:szCs w:val="24"/>
        </w:rPr>
        <w:t xml:space="preserve"> 22</w:t>
      </w:r>
      <w:r w:rsidR="00A90C4D" w:rsidRPr="008D3429">
        <w:rPr>
          <w:rFonts w:ascii="Times New Roman" w:hAnsi="Times New Roman"/>
          <w:szCs w:val="24"/>
        </w:rPr>
        <w:t xml:space="preserve"> d. įsakymą Nr. AT-</w:t>
      </w:r>
      <w:r w:rsidR="001765E3" w:rsidRPr="008D3429">
        <w:rPr>
          <w:rFonts w:ascii="Times New Roman" w:hAnsi="Times New Roman"/>
          <w:szCs w:val="24"/>
        </w:rPr>
        <w:t>665</w:t>
      </w:r>
      <w:r w:rsidR="00A90C4D" w:rsidRPr="008D3429">
        <w:rPr>
          <w:rFonts w:ascii="Times New Roman" w:hAnsi="Times New Roman"/>
          <w:szCs w:val="24"/>
        </w:rPr>
        <w:t xml:space="preserve"> „</w:t>
      </w:r>
      <w:r w:rsidR="008B2144" w:rsidRPr="008D3429">
        <w:rPr>
          <w:rFonts w:ascii="Times New Roman" w:hAnsi="Times New Roman"/>
          <w:szCs w:val="24"/>
        </w:rPr>
        <w:t>Dėl</w:t>
      </w:r>
      <w:r w:rsidR="006B292C" w:rsidRPr="008D3429">
        <w:rPr>
          <w:rFonts w:ascii="Times New Roman" w:hAnsi="Times New Roman"/>
          <w:szCs w:val="24"/>
        </w:rPr>
        <w:t xml:space="preserve"> Prašymų ir skundų nagrinėjimo ir asmenų aptarnavimo Šakių rajono savivaldybės administracijoje taisyklių patvirtinimo</w:t>
      </w:r>
      <w:r w:rsidR="00A90C4D" w:rsidRPr="008D3429">
        <w:rPr>
          <w:rFonts w:ascii="Times New Roman" w:hAnsi="Times New Roman"/>
          <w:szCs w:val="24"/>
        </w:rPr>
        <w:t>“.</w:t>
      </w:r>
    </w:p>
    <w:p w14:paraId="6D940F32" w14:textId="6595A1E8" w:rsidR="000D356B" w:rsidRDefault="000D356B" w:rsidP="00F445CF">
      <w:pPr>
        <w:tabs>
          <w:tab w:val="left" w:pos="851"/>
        </w:tabs>
        <w:ind w:firstLine="720"/>
        <w:jc w:val="both"/>
        <w:rPr>
          <w:bCs/>
          <w:color w:val="000000"/>
        </w:rPr>
      </w:pPr>
      <w:r w:rsidRPr="00180EC9">
        <w:rPr>
          <w:bCs/>
          <w:color w:val="000000"/>
        </w:rPr>
        <w:t>Šis įsakymas per v</w:t>
      </w:r>
      <w:r>
        <w:rPr>
          <w:bCs/>
          <w:color w:val="000000"/>
        </w:rPr>
        <w:t>ieną mėnesį nuo įsakymo paskelbimo</w:t>
      </w:r>
      <w:r w:rsidRPr="00180EC9">
        <w:rPr>
          <w:bCs/>
          <w:color w:val="000000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</w:t>
      </w:r>
      <w:r>
        <w:rPr>
          <w:bCs/>
          <w:color w:val="000000"/>
        </w:rPr>
        <w:t>.</w:t>
      </w:r>
    </w:p>
    <w:p w14:paraId="15127009" w14:textId="0EC2B351" w:rsidR="00304110" w:rsidRDefault="00304110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E65EA6A" w14:textId="06DECE7F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CA4A22C" w14:textId="77777777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1FDE3DD" w14:textId="42EE4920" w:rsidR="00434111" w:rsidRDefault="00434111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AC0249">
        <w:rPr>
          <w:rFonts w:ascii="Times New Roman" w:hAnsi="Times New Roman"/>
          <w:szCs w:val="24"/>
        </w:rPr>
        <w:tab/>
        <w:t>Dainius Grincevičius</w:t>
      </w:r>
    </w:p>
    <w:p w14:paraId="4A7833FB" w14:textId="006EF87B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C3F476C" w14:textId="62A3D1AD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1AFBE2D" w14:textId="0E1FA682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F437AC0" w14:textId="0AC91A6E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007990B" w14:textId="1E8725D9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1C3AA0F" w14:textId="0A5FCC15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824F1D0" w14:textId="7EEF5B5D" w:rsidR="0062756C" w:rsidRDefault="0062756C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B458B92" w14:textId="4608500F" w:rsidR="00711500" w:rsidRDefault="00711500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7F41821" w14:textId="77777777" w:rsidR="00711500" w:rsidRPr="005D72B6" w:rsidRDefault="00711500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A8F4066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A65BEC" w14:textId="6713BB68" w:rsidR="00434111" w:rsidRDefault="00434111" w:rsidP="00D6594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AED5B3B" w14:textId="35EE1EF4" w:rsidR="001D38EF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B26573A" w14:textId="58ED04B7" w:rsidR="009909A3" w:rsidRDefault="009909A3" w:rsidP="00D65944">
      <w:pPr>
        <w:overflowPunct w:val="0"/>
        <w:rPr>
          <w:rFonts w:ascii="Times New Roman" w:hAnsi="Times New Roman"/>
          <w:szCs w:val="24"/>
        </w:rPr>
      </w:pPr>
    </w:p>
    <w:p w14:paraId="17DAC69C" w14:textId="034BCF0C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465E2921" w14:textId="7BFE785A" w:rsidR="000B33AD" w:rsidRPr="000B33AD" w:rsidRDefault="009909A3" w:rsidP="000B33A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032C7F">
        <w:rPr>
          <w:rFonts w:ascii="Times New Roman" w:hAnsi="Times New Roman"/>
          <w:szCs w:val="24"/>
        </w:rPr>
        <w:t>10</w:t>
      </w:r>
      <w:r w:rsidR="00304110">
        <w:rPr>
          <w:rFonts w:ascii="Times New Roman" w:hAnsi="Times New Roman"/>
          <w:szCs w:val="24"/>
        </w:rPr>
        <w:t>-</w:t>
      </w:r>
      <w:r w:rsidR="00032C7F">
        <w:rPr>
          <w:rFonts w:ascii="Times New Roman" w:hAnsi="Times New Roman"/>
          <w:szCs w:val="24"/>
        </w:rPr>
        <w:t>07</w:t>
      </w:r>
    </w:p>
    <w:p w14:paraId="70AABEAB" w14:textId="61618C8C" w:rsidR="000B33AD" w:rsidRPr="000B33AD" w:rsidRDefault="000B33AD" w:rsidP="000B33AD">
      <w:pPr>
        <w:rPr>
          <w:rFonts w:ascii="Times New Roman" w:hAnsi="Times New Roman"/>
          <w:szCs w:val="24"/>
        </w:rPr>
      </w:pPr>
    </w:p>
    <w:p w14:paraId="7659BC62" w14:textId="6B9D0086" w:rsidR="000B33AD" w:rsidRDefault="000B33AD" w:rsidP="000B33AD">
      <w:pPr>
        <w:rPr>
          <w:rFonts w:ascii="Times New Roman" w:hAnsi="Times New Roman"/>
          <w:szCs w:val="24"/>
        </w:rPr>
      </w:pPr>
    </w:p>
    <w:p w14:paraId="7418870C" w14:textId="77777777" w:rsidR="000B33AD" w:rsidRPr="000B33AD" w:rsidRDefault="000B33AD" w:rsidP="00032C7F">
      <w:pPr>
        <w:rPr>
          <w:rFonts w:ascii="Times New Roman" w:hAnsi="Times New Roman"/>
          <w:szCs w:val="24"/>
        </w:rPr>
      </w:pPr>
    </w:p>
    <w:sectPr w:rsidR="000B33AD" w:rsidRPr="000B33AD" w:rsidSect="0030411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BA072" w14:textId="77777777" w:rsidR="00786233" w:rsidRDefault="00786233">
      <w:r>
        <w:separator/>
      </w:r>
    </w:p>
  </w:endnote>
  <w:endnote w:type="continuationSeparator" w:id="0">
    <w:p w14:paraId="587A34FB" w14:textId="77777777" w:rsidR="00786233" w:rsidRDefault="0078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7CA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4E248F" w14:textId="77777777" w:rsidR="00786233" w:rsidRDefault="00786233">
      <w:r>
        <w:separator/>
      </w:r>
    </w:p>
  </w:footnote>
  <w:footnote w:type="continuationSeparator" w:id="0">
    <w:p w14:paraId="51ECE18C" w14:textId="77777777" w:rsidR="00786233" w:rsidRDefault="00786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BD919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2C7F"/>
    <w:rsid w:val="0003496C"/>
    <w:rsid w:val="00051A26"/>
    <w:rsid w:val="00080990"/>
    <w:rsid w:val="0009750E"/>
    <w:rsid w:val="000A4FAC"/>
    <w:rsid w:val="000B0EAD"/>
    <w:rsid w:val="000B33AD"/>
    <w:rsid w:val="000D24C8"/>
    <w:rsid w:val="000D356B"/>
    <w:rsid w:val="00117499"/>
    <w:rsid w:val="00135320"/>
    <w:rsid w:val="0015340E"/>
    <w:rsid w:val="00155DFA"/>
    <w:rsid w:val="001765E3"/>
    <w:rsid w:val="00185AB8"/>
    <w:rsid w:val="001D38EF"/>
    <w:rsid w:val="001E7250"/>
    <w:rsid w:val="002765E4"/>
    <w:rsid w:val="0028720A"/>
    <w:rsid w:val="002A66E4"/>
    <w:rsid w:val="002D3ABC"/>
    <w:rsid w:val="002E7102"/>
    <w:rsid w:val="002F0057"/>
    <w:rsid w:val="00304110"/>
    <w:rsid w:val="00313CF0"/>
    <w:rsid w:val="00320BCC"/>
    <w:rsid w:val="00342E29"/>
    <w:rsid w:val="00361D08"/>
    <w:rsid w:val="00365DC3"/>
    <w:rsid w:val="00367BC8"/>
    <w:rsid w:val="00395C0B"/>
    <w:rsid w:val="003A0C31"/>
    <w:rsid w:val="003C58A5"/>
    <w:rsid w:val="003D0C24"/>
    <w:rsid w:val="003F491F"/>
    <w:rsid w:val="003F76FF"/>
    <w:rsid w:val="00401D36"/>
    <w:rsid w:val="00404101"/>
    <w:rsid w:val="00422DA0"/>
    <w:rsid w:val="00434111"/>
    <w:rsid w:val="00435ADB"/>
    <w:rsid w:val="004A5336"/>
    <w:rsid w:val="004E6C4A"/>
    <w:rsid w:val="004F1AEC"/>
    <w:rsid w:val="00521D86"/>
    <w:rsid w:val="00541A68"/>
    <w:rsid w:val="00551429"/>
    <w:rsid w:val="00555658"/>
    <w:rsid w:val="0057509F"/>
    <w:rsid w:val="00583E25"/>
    <w:rsid w:val="005A7D2F"/>
    <w:rsid w:val="005B0119"/>
    <w:rsid w:val="00610881"/>
    <w:rsid w:val="0062756C"/>
    <w:rsid w:val="006A59E8"/>
    <w:rsid w:val="006B292C"/>
    <w:rsid w:val="006E5228"/>
    <w:rsid w:val="0070001E"/>
    <w:rsid w:val="00711500"/>
    <w:rsid w:val="0073143F"/>
    <w:rsid w:val="00732336"/>
    <w:rsid w:val="007417F4"/>
    <w:rsid w:val="00763647"/>
    <w:rsid w:val="00763B8E"/>
    <w:rsid w:val="00786233"/>
    <w:rsid w:val="007930DE"/>
    <w:rsid w:val="007A6EB1"/>
    <w:rsid w:val="0081619E"/>
    <w:rsid w:val="0082041E"/>
    <w:rsid w:val="008A4D44"/>
    <w:rsid w:val="008B2144"/>
    <w:rsid w:val="008B4B3F"/>
    <w:rsid w:val="008C1B78"/>
    <w:rsid w:val="008C2989"/>
    <w:rsid w:val="008C4040"/>
    <w:rsid w:val="008C7CCE"/>
    <w:rsid w:val="008D3429"/>
    <w:rsid w:val="008F4809"/>
    <w:rsid w:val="00910853"/>
    <w:rsid w:val="00947A81"/>
    <w:rsid w:val="00961CFD"/>
    <w:rsid w:val="00981305"/>
    <w:rsid w:val="009816A7"/>
    <w:rsid w:val="0098205C"/>
    <w:rsid w:val="009909A3"/>
    <w:rsid w:val="009B64E5"/>
    <w:rsid w:val="009C4DDF"/>
    <w:rsid w:val="009C4EAB"/>
    <w:rsid w:val="009E4D6F"/>
    <w:rsid w:val="009E6B5F"/>
    <w:rsid w:val="009F065C"/>
    <w:rsid w:val="009F1793"/>
    <w:rsid w:val="00A30CAD"/>
    <w:rsid w:val="00A33589"/>
    <w:rsid w:val="00A830BD"/>
    <w:rsid w:val="00A90C4D"/>
    <w:rsid w:val="00AC0249"/>
    <w:rsid w:val="00AE7378"/>
    <w:rsid w:val="00B04E8B"/>
    <w:rsid w:val="00B75CD8"/>
    <w:rsid w:val="00B75F85"/>
    <w:rsid w:val="00BA04E5"/>
    <w:rsid w:val="00BA2813"/>
    <w:rsid w:val="00BB6C7A"/>
    <w:rsid w:val="00BD1478"/>
    <w:rsid w:val="00BE1E33"/>
    <w:rsid w:val="00BE4C6A"/>
    <w:rsid w:val="00BE559C"/>
    <w:rsid w:val="00BE6D25"/>
    <w:rsid w:val="00C139F6"/>
    <w:rsid w:val="00C2225A"/>
    <w:rsid w:val="00C330B1"/>
    <w:rsid w:val="00C346DE"/>
    <w:rsid w:val="00C838D9"/>
    <w:rsid w:val="00C84A75"/>
    <w:rsid w:val="00C868DD"/>
    <w:rsid w:val="00C921BD"/>
    <w:rsid w:val="00CA67DC"/>
    <w:rsid w:val="00CA6ECE"/>
    <w:rsid w:val="00CB0857"/>
    <w:rsid w:val="00CD3ED9"/>
    <w:rsid w:val="00D21C3A"/>
    <w:rsid w:val="00D34518"/>
    <w:rsid w:val="00D41EED"/>
    <w:rsid w:val="00D65944"/>
    <w:rsid w:val="00DA5AA0"/>
    <w:rsid w:val="00DD33B7"/>
    <w:rsid w:val="00DD47CE"/>
    <w:rsid w:val="00E06B64"/>
    <w:rsid w:val="00E32666"/>
    <w:rsid w:val="00E4693F"/>
    <w:rsid w:val="00E918BB"/>
    <w:rsid w:val="00ED113F"/>
    <w:rsid w:val="00ED36D3"/>
    <w:rsid w:val="00EE2CE3"/>
    <w:rsid w:val="00EF5E0D"/>
    <w:rsid w:val="00F01EF6"/>
    <w:rsid w:val="00F1504D"/>
    <w:rsid w:val="00F43A7D"/>
    <w:rsid w:val="00F445CF"/>
    <w:rsid w:val="00F5152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7FDBAD1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rsid w:val="000D356B"/>
    <w:pPr>
      <w:suppressAutoHyphens/>
      <w:spacing w:after="120"/>
      <w:ind w:left="283"/>
    </w:pPr>
    <w:rPr>
      <w:rFonts w:ascii="Times New Roman" w:eastAsia="Calibri" w:hAnsi="Times New Roman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0D356B"/>
    <w:rPr>
      <w:rFonts w:eastAsia="Calibri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00A83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9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437FD2-5ADF-43E6-A5BC-D65957E63E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34</TotalTime>
  <Pages>1</Pages>
  <Words>202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1581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27</cp:revision>
  <cp:lastPrinted>2001-05-23T08:36:00Z</cp:lastPrinted>
  <dcterms:created xsi:type="dcterms:W3CDTF">2020-08-17T11:46:00Z</dcterms:created>
  <dcterms:modified xsi:type="dcterms:W3CDTF">2020-10-08T05:52:00Z</dcterms:modified>
</cp:coreProperties>
</file>