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5FB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036E11A" wp14:editId="34669EF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60D5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EA04F0" w14:textId="77777777" w:rsidR="00DD47CE" w:rsidRPr="0055112A" w:rsidRDefault="00BE6D25">
      <w:pPr>
        <w:jc w:val="center"/>
        <w:rPr>
          <w:rFonts w:ascii="Times New Roman" w:hAnsi="Times New Roman"/>
          <w:b/>
        </w:rPr>
      </w:pPr>
      <w:r w:rsidRPr="0055112A">
        <w:rPr>
          <w:rFonts w:ascii="Times New Roman" w:hAnsi="Times New Roman"/>
          <w:b/>
        </w:rPr>
        <w:t>ŠAKIŲ RAJONO SAVIVALDYBĖS ADMINISTRACIJOS DIREKTORIUS</w:t>
      </w:r>
    </w:p>
    <w:p w14:paraId="5DCC5895" w14:textId="77777777" w:rsidR="00DD47CE" w:rsidRPr="0055112A" w:rsidRDefault="00DD47CE">
      <w:pPr>
        <w:jc w:val="center"/>
        <w:rPr>
          <w:rFonts w:ascii="Times New Roman" w:hAnsi="Times New Roman"/>
          <w:b/>
        </w:rPr>
      </w:pPr>
    </w:p>
    <w:p w14:paraId="036F2D77" w14:textId="77777777" w:rsidR="00AE7378" w:rsidRPr="0055112A" w:rsidRDefault="00AE7378">
      <w:pPr>
        <w:jc w:val="center"/>
        <w:rPr>
          <w:rFonts w:ascii="Times New Roman" w:hAnsi="Times New Roman"/>
          <w:b/>
        </w:rPr>
      </w:pPr>
    </w:p>
    <w:p w14:paraId="5B2FDFD5" w14:textId="77777777" w:rsidR="00DD47CE" w:rsidRPr="0055112A" w:rsidRDefault="00BE6D25">
      <w:pPr>
        <w:jc w:val="center"/>
        <w:rPr>
          <w:rFonts w:ascii="Times New Roman" w:hAnsi="Times New Roman"/>
          <w:b/>
        </w:rPr>
      </w:pPr>
      <w:r w:rsidRPr="0055112A">
        <w:rPr>
          <w:rFonts w:ascii="Times New Roman" w:hAnsi="Times New Roman"/>
          <w:b/>
        </w:rPr>
        <w:t>ĮSAKYMAS</w:t>
      </w:r>
    </w:p>
    <w:p w14:paraId="56AAD1A8" w14:textId="133EA9C7" w:rsidR="00FB5C38" w:rsidRPr="0055112A" w:rsidRDefault="00FB5C38" w:rsidP="00FB5C38">
      <w:pPr>
        <w:jc w:val="center"/>
        <w:rPr>
          <w:rFonts w:ascii="Times New Roman" w:hAnsi="Times New Roman"/>
          <w:b/>
          <w:bCs/>
        </w:rPr>
      </w:pPr>
      <w:r w:rsidRPr="0055112A">
        <w:rPr>
          <w:rFonts w:ascii="Times New Roman" w:hAnsi="Times New Roman"/>
          <w:b/>
          <w:bCs/>
        </w:rPr>
        <w:t xml:space="preserve">DĖL </w:t>
      </w:r>
      <w:r w:rsidR="0055112A">
        <w:rPr>
          <w:rFonts w:ascii="Times New Roman" w:hAnsi="Times New Roman"/>
          <w:b/>
          <w:bCs/>
        </w:rPr>
        <w:t>20</w:t>
      </w:r>
      <w:r w:rsidR="00323E82">
        <w:rPr>
          <w:rFonts w:ascii="Times New Roman" w:hAnsi="Times New Roman"/>
          <w:b/>
          <w:bCs/>
        </w:rPr>
        <w:t>20</w:t>
      </w:r>
      <w:r w:rsidR="0055112A">
        <w:rPr>
          <w:rFonts w:ascii="Times New Roman" w:hAnsi="Times New Roman"/>
          <w:b/>
          <w:bCs/>
        </w:rPr>
        <w:t>–202</w:t>
      </w:r>
      <w:r w:rsidR="00323E82">
        <w:rPr>
          <w:rFonts w:ascii="Times New Roman" w:hAnsi="Times New Roman"/>
          <w:b/>
          <w:bCs/>
        </w:rPr>
        <w:t>1</w:t>
      </w:r>
      <w:r w:rsidRPr="0055112A">
        <w:rPr>
          <w:rFonts w:ascii="Times New Roman" w:hAnsi="Times New Roman"/>
          <w:b/>
          <w:bCs/>
        </w:rPr>
        <w:t xml:space="preserve"> METŲ ŠILDYMO SEZONO P</w:t>
      </w:r>
      <w:r w:rsidR="0055112A">
        <w:rPr>
          <w:rFonts w:ascii="Times New Roman" w:hAnsi="Times New Roman"/>
          <w:b/>
          <w:bCs/>
        </w:rPr>
        <w:t>RADŽIOS RAJONO IKIMOKYKLINIO, BENDROJO UGDYMO IR NEFORMALIOJO VAIKŲ ŠVIETIMO MOKYKLOSE</w:t>
      </w:r>
      <w:r w:rsidRPr="0055112A">
        <w:rPr>
          <w:rFonts w:ascii="Times New Roman" w:hAnsi="Times New Roman"/>
          <w:b/>
          <w:bCs/>
        </w:rPr>
        <w:t xml:space="preserve"> </w:t>
      </w:r>
    </w:p>
    <w:p w14:paraId="723A0DB8" w14:textId="77777777" w:rsidR="00FB5C38" w:rsidRPr="0055112A" w:rsidRDefault="00FB5C38" w:rsidP="00FB5C38">
      <w:pPr>
        <w:jc w:val="center"/>
        <w:rPr>
          <w:rFonts w:ascii="Times New Roman" w:hAnsi="Times New Roman"/>
          <w:b/>
          <w:bCs/>
        </w:rPr>
      </w:pPr>
    </w:p>
    <w:p w14:paraId="382D3711" w14:textId="77777777" w:rsidR="00FB5C38" w:rsidRPr="0055112A" w:rsidRDefault="00FB5C38" w:rsidP="00FB5C38">
      <w:pPr>
        <w:jc w:val="center"/>
        <w:rPr>
          <w:rFonts w:ascii="Times New Roman" w:hAnsi="Times New Roman"/>
        </w:rPr>
      </w:pPr>
      <w:r w:rsidRPr="0055112A">
        <w:rPr>
          <w:rFonts w:ascii="Times New Roman" w:hAnsi="Times New Roman"/>
        </w:rPr>
        <w:t>20</w:t>
      </w:r>
      <w:r w:rsidR="00323E82">
        <w:rPr>
          <w:rFonts w:ascii="Times New Roman" w:hAnsi="Times New Roman"/>
        </w:rPr>
        <w:t>20</w:t>
      </w:r>
      <w:r w:rsidRPr="0055112A">
        <w:rPr>
          <w:rFonts w:ascii="Times New Roman" w:hAnsi="Times New Roman"/>
        </w:rPr>
        <w:t xml:space="preserve"> m</w:t>
      </w:r>
      <w:r w:rsidR="0055112A">
        <w:rPr>
          <w:rFonts w:ascii="Times New Roman" w:hAnsi="Times New Roman"/>
        </w:rPr>
        <w:t xml:space="preserve">. </w:t>
      </w:r>
      <w:r w:rsidR="00323E82">
        <w:rPr>
          <w:rFonts w:ascii="Times New Roman" w:hAnsi="Times New Roman"/>
        </w:rPr>
        <w:t>spalio</w:t>
      </w:r>
      <w:r w:rsidRPr="0055112A">
        <w:rPr>
          <w:rFonts w:ascii="Times New Roman" w:hAnsi="Times New Roman"/>
        </w:rPr>
        <w:t xml:space="preserve">   </w:t>
      </w:r>
      <w:r w:rsidR="00900308" w:rsidRPr="0055112A">
        <w:rPr>
          <w:rFonts w:ascii="Times New Roman" w:hAnsi="Times New Roman"/>
        </w:rPr>
        <w:t xml:space="preserve"> </w:t>
      </w:r>
      <w:r w:rsidRPr="0055112A">
        <w:rPr>
          <w:rFonts w:ascii="Times New Roman" w:hAnsi="Times New Roman"/>
        </w:rPr>
        <w:t>d.  Nr. AT-</w:t>
      </w:r>
    </w:p>
    <w:p w14:paraId="39A65E51" w14:textId="77777777" w:rsidR="00FB5C38" w:rsidRPr="0055112A" w:rsidRDefault="00FB5C38" w:rsidP="00FB5C38">
      <w:pPr>
        <w:jc w:val="center"/>
        <w:rPr>
          <w:rFonts w:ascii="Times New Roman" w:hAnsi="Times New Roman"/>
        </w:rPr>
      </w:pPr>
      <w:r w:rsidRPr="0055112A">
        <w:rPr>
          <w:rFonts w:ascii="Times New Roman" w:hAnsi="Times New Roman"/>
        </w:rPr>
        <w:t>Šakiai</w:t>
      </w:r>
    </w:p>
    <w:p w14:paraId="3E7D2CC8" w14:textId="77777777" w:rsidR="00FB5C38" w:rsidRPr="0055112A" w:rsidRDefault="00FB5C38" w:rsidP="00FB5C38">
      <w:pPr>
        <w:jc w:val="center"/>
        <w:rPr>
          <w:rFonts w:ascii="Times New Roman" w:hAnsi="Times New Roman"/>
        </w:rPr>
      </w:pPr>
    </w:p>
    <w:p w14:paraId="632BC8F3" w14:textId="6603E512" w:rsidR="00FB5C38" w:rsidRPr="0055112A" w:rsidRDefault="00FB5C38" w:rsidP="009E7E09">
      <w:pPr>
        <w:spacing w:line="360" w:lineRule="auto"/>
        <w:ind w:right="142" w:firstLine="720"/>
        <w:jc w:val="both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</w:rPr>
        <w:t xml:space="preserve">Vadovaudamasis </w:t>
      </w:r>
      <w:r w:rsidRPr="0055112A">
        <w:rPr>
          <w:rFonts w:ascii="Times New Roman" w:hAnsi="Times New Roman"/>
          <w:szCs w:val="24"/>
        </w:rPr>
        <w:t xml:space="preserve">Lietuvos Respublikos vietos savivaldos įstatymo 29 straipsnio 8 dalies 2 punktu, Lietuvos Respublikos šilumos ūkio įstatymo 13 straipsnio 1 </w:t>
      </w:r>
      <w:r w:rsidR="00276823" w:rsidRPr="0055112A">
        <w:rPr>
          <w:rFonts w:ascii="Times New Roman" w:hAnsi="Times New Roman"/>
          <w:szCs w:val="24"/>
        </w:rPr>
        <w:t>dalimi</w:t>
      </w:r>
      <w:r w:rsidRPr="0055112A">
        <w:rPr>
          <w:rFonts w:ascii="Times New Roman" w:hAnsi="Times New Roman"/>
          <w:szCs w:val="24"/>
        </w:rPr>
        <w:t xml:space="preserve">, </w:t>
      </w:r>
      <w:r w:rsidR="00276823" w:rsidRPr="0055112A">
        <w:rPr>
          <w:rFonts w:ascii="Times New Roman" w:hAnsi="Times New Roman"/>
          <w:szCs w:val="24"/>
        </w:rPr>
        <w:t xml:space="preserve">Šilumos tiekimo ir vartojimo taisyklių, patvirtintų </w:t>
      </w:r>
      <w:r w:rsidRPr="0055112A">
        <w:rPr>
          <w:rFonts w:ascii="Times New Roman" w:hAnsi="Times New Roman"/>
          <w:szCs w:val="24"/>
        </w:rPr>
        <w:t>Lietuvos Respublikos energetikos ministro 2010 m. spalio 25 d. įsakymu Nr. 1-297 „Dėl šilumos tiekimo ir vartojimo taisyklių patvirtinimo“</w:t>
      </w:r>
      <w:r w:rsidR="009E7E09">
        <w:rPr>
          <w:rFonts w:ascii="Times New Roman" w:hAnsi="Times New Roman"/>
          <w:szCs w:val="24"/>
        </w:rPr>
        <w:t>,</w:t>
      </w:r>
      <w:r w:rsidRPr="0055112A">
        <w:rPr>
          <w:rFonts w:ascii="Times New Roman" w:hAnsi="Times New Roman"/>
          <w:szCs w:val="24"/>
        </w:rPr>
        <w:t xml:space="preserve"> 61 pun</w:t>
      </w:r>
      <w:r w:rsidR="00276823" w:rsidRPr="0055112A">
        <w:rPr>
          <w:rFonts w:ascii="Times New Roman" w:hAnsi="Times New Roman"/>
          <w:szCs w:val="24"/>
        </w:rPr>
        <w:t>k</w:t>
      </w:r>
      <w:r w:rsidR="00803AF2">
        <w:rPr>
          <w:rFonts w:ascii="Times New Roman" w:hAnsi="Times New Roman"/>
          <w:szCs w:val="24"/>
        </w:rPr>
        <w:t>tu</w:t>
      </w:r>
      <w:r w:rsidR="00276823" w:rsidRPr="0055112A">
        <w:rPr>
          <w:rFonts w:ascii="Times New Roman" w:hAnsi="Times New Roman"/>
          <w:szCs w:val="24"/>
        </w:rPr>
        <w:t xml:space="preserve">, Šakių rajono savivaldybės administracijos nuostatų, patvirtintų </w:t>
      </w:r>
      <w:r w:rsidR="00D63A40">
        <w:rPr>
          <w:rFonts w:ascii="Times New Roman" w:hAnsi="Times New Roman"/>
          <w:szCs w:val="24"/>
        </w:rPr>
        <w:t>rajono savivaldybės tarybos 2016</w:t>
      </w:r>
      <w:r w:rsidR="00276823" w:rsidRPr="0055112A">
        <w:rPr>
          <w:rFonts w:ascii="Times New Roman" w:hAnsi="Times New Roman"/>
          <w:szCs w:val="24"/>
        </w:rPr>
        <w:t xml:space="preserve"> m. rugsėjo 23 d. sprendimu Nr.T-277 „Dėl rajono savivaldybės administracijos nuostatų patvirtinimo“</w:t>
      </w:r>
      <w:r w:rsidR="00D63A40">
        <w:rPr>
          <w:rFonts w:ascii="Times New Roman" w:hAnsi="Times New Roman"/>
          <w:szCs w:val="24"/>
        </w:rPr>
        <w:t>,</w:t>
      </w:r>
      <w:r w:rsidR="00276823" w:rsidRPr="0055112A">
        <w:rPr>
          <w:rFonts w:ascii="Times New Roman" w:hAnsi="Times New Roman"/>
          <w:szCs w:val="24"/>
        </w:rPr>
        <w:t xml:space="preserve"> 24 punktu</w:t>
      </w:r>
      <w:r w:rsidRPr="0055112A">
        <w:rPr>
          <w:rFonts w:ascii="Times New Roman" w:hAnsi="Times New Roman"/>
          <w:szCs w:val="24"/>
        </w:rPr>
        <w:t xml:space="preserve">: </w:t>
      </w:r>
    </w:p>
    <w:p w14:paraId="21C8F961" w14:textId="1D643600" w:rsidR="00FB5C38" w:rsidRPr="009E7E09" w:rsidRDefault="009E7E09" w:rsidP="003C6917">
      <w:pPr>
        <w:spacing w:line="360" w:lineRule="auto"/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1. </w:t>
      </w:r>
      <w:r w:rsidR="00D63A40" w:rsidRPr="003C6917">
        <w:rPr>
          <w:rFonts w:ascii="Times New Roman" w:hAnsi="Times New Roman"/>
          <w:spacing w:val="60"/>
        </w:rPr>
        <w:t>Nustata</w:t>
      </w:r>
      <w:r w:rsidR="00D63A40" w:rsidRPr="009E7E09">
        <w:rPr>
          <w:rFonts w:ascii="Times New Roman" w:hAnsi="Times New Roman"/>
        </w:rPr>
        <w:t>u, kad</w:t>
      </w:r>
      <w:r w:rsidR="00FB5C38" w:rsidRPr="009E7E09">
        <w:rPr>
          <w:rFonts w:ascii="Times New Roman" w:hAnsi="Times New Roman"/>
        </w:rPr>
        <w:t xml:space="preserve"> ikimokyklinio, bendrojo ugdymo ir neformalioj</w:t>
      </w:r>
      <w:r w:rsidR="00D63A40" w:rsidRPr="009E7E09">
        <w:rPr>
          <w:rFonts w:ascii="Times New Roman" w:hAnsi="Times New Roman"/>
        </w:rPr>
        <w:t>o vaikų švietimo mokyklų vadovai</w:t>
      </w:r>
      <w:r w:rsidR="0055112A" w:rsidRPr="009E7E09">
        <w:rPr>
          <w:rFonts w:ascii="Times New Roman" w:hAnsi="Times New Roman"/>
        </w:rPr>
        <w:t>,</w:t>
      </w:r>
      <w:r w:rsidR="00FB5C38" w:rsidRPr="009E7E09">
        <w:rPr>
          <w:rFonts w:ascii="Times New Roman" w:hAnsi="Times New Roman"/>
        </w:rPr>
        <w:t xml:space="preserve"> </w:t>
      </w:r>
      <w:r w:rsidR="0055112A" w:rsidRPr="009E7E09">
        <w:rPr>
          <w:rFonts w:ascii="Times New Roman" w:hAnsi="Times New Roman"/>
        </w:rPr>
        <w:t>turin</w:t>
      </w:r>
      <w:r w:rsidR="00D63A40" w:rsidRPr="009E7E09">
        <w:rPr>
          <w:rFonts w:ascii="Times New Roman" w:hAnsi="Times New Roman"/>
        </w:rPr>
        <w:t>tys</w:t>
      </w:r>
      <w:r w:rsidR="0055112A" w:rsidRPr="009E7E09">
        <w:rPr>
          <w:rFonts w:ascii="Times New Roman" w:hAnsi="Times New Roman"/>
        </w:rPr>
        <w:t xml:space="preserve"> nustatyta tvarka patvirtintą Pastato parengties šildymo sezonui aktą, </w:t>
      </w:r>
      <w:r w:rsidR="00FB5C38" w:rsidRPr="009E7E09">
        <w:rPr>
          <w:rFonts w:ascii="Times New Roman" w:hAnsi="Times New Roman"/>
        </w:rPr>
        <w:t>savarankiškai pri</w:t>
      </w:r>
      <w:r w:rsidR="00D63A40" w:rsidRPr="009E7E09">
        <w:rPr>
          <w:rFonts w:ascii="Times New Roman" w:hAnsi="Times New Roman"/>
        </w:rPr>
        <w:t>ima</w:t>
      </w:r>
      <w:r w:rsidR="0055112A" w:rsidRPr="009E7E09">
        <w:rPr>
          <w:rFonts w:ascii="Times New Roman" w:hAnsi="Times New Roman"/>
        </w:rPr>
        <w:t xml:space="preserve"> sprendimus dėl 20</w:t>
      </w:r>
      <w:r w:rsidR="00323E82" w:rsidRPr="009E7E09">
        <w:rPr>
          <w:rFonts w:ascii="Times New Roman" w:hAnsi="Times New Roman"/>
        </w:rPr>
        <w:t>20</w:t>
      </w:r>
      <w:r w:rsidR="0055112A" w:rsidRPr="009E7E09">
        <w:rPr>
          <w:rFonts w:ascii="Times New Roman" w:hAnsi="Times New Roman"/>
        </w:rPr>
        <w:t>–202</w:t>
      </w:r>
      <w:r w:rsidR="00323E82" w:rsidRPr="009E7E09">
        <w:rPr>
          <w:rFonts w:ascii="Times New Roman" w:hAnsi="Times New Roman"/>
        </w:rPr>
        <w:t>1</w:t>
      </w:r>
      <w:r w:rsidR="00FB5C38" w:rsidRPr="009E7E09">
        <w:rPr>
          <w:rFonts w:ascii="Times New Roman" w:hAnsi="Times New Roman"/>
        </w:rPr>
        <w:t xml:space="preserve"> metų šildymo sezono p</w:t>
      </w:r>
      <w:r w:rsidR="0055112A" w:rsidRPr="009E7E09">
        <w:rPr>
          <w:rFonts w:ascii="Times New Roman" w:hAnsi="Times New Roman"/>
        </w:rPr>
        <w:t>radžios</w:t>
      </w:r>
      <w:r w:rsidR="00FB5C38" w:rsidRPr="009E7E09">
        <w:rPr>
          <w:rFonts w:ascii="Times New Roman" w:hAnsi="Times New Roman"/>
        </w:rPr>
        <w:t>.</w:t>
      </w:r>
    </w:p>
    <w:p w14:paraId="3613D5AE" w14:textId="1D5EC7DA" w:rsidR="00FB5C38" w:rsidRPr="009E7E09" w:rsidRDefault="009E7E09" w:rsidP="003C6917">
      <w:pPr>
        <w:spacing w:line="360" w:lineRule="auto"/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FB5C38" w:rsidRPr="009E7E09">
        <w:rPr>
          <w:rFonts w:ascii="Times New Roman" w:hAnsi="Times New Roman"/>
          <w:szCs w:val="24"/>
        </w:rPr>
        <w:t xml:space="preserve">P a v e d u Šakių rajono savivaldybės administracijos Bendrųjų reikalų skyriui įsakymą paskelbti Teisės aktų registre, Šakių rajono savivaldybės administracijos interneto tinklalapyje </w:t>
      </w:r>
      <w:hyperlink r:id="rId8" w:history="1">
        <w:r w:rsidR="00602A64" w:rsidRPr="009E7E09">
          <w:rPr>
            <w:rStyle w:val="Hyperlink"/>
            <w:rFonts w:ascii="Times New Roman" w:hAnsi="Times New Roman"/>
            <w:szCs w:val="24"/>
          </w:rPr>
          <w:t>www.sakiai.lt</w:t>
        </w:r>
      </w:hyperlink>
      <w:r w:rsidR="00FB5C38" w:rsidRPr="009E7E09">
        <w:rPr>
          <w:rFonts w:ascii="Times New Roman" w:hAnsi="Times New Roman"/>
          <w:szCs w:val="24"/>
        </w:rPr>
        <w:t xml:space="preserve"> bei rajoninėje spaudoje.</w:t>
      </w:r>
    </w:p>
    <w:p w14:paraId="31F94D14" w14:textId="77777777" w:rsidR="00FB5C38" w:rsidRPr="009E7E09" w:rsidRDefault="00FB5C38" w:rsidP="003C6917">
      <w:pPr>
        <w:spacing w:line="360" w:lineRule="auto"/>
        <w:ind w:right="142" w:firstLine="720"/>
        <w:jc w:val="both"/>
        <w:rPr>
          <w:rFonts w:ascii="Times New Roman" w:hAnsi="Times New Roman"/>
          <w:szCs w:val="24"/>
        </w:rPr>
      </w:pPr>
      <w:r w:rsidRPr="009E7E09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14:paraId="440EBC13" w14:textId="77777777" w:rsidR="00276823" w:rsidRPr="0055112A" w:rsidRDefault="00276823" w:rsidP="00276823">
      <w:pPr>
        <w:pStyle w:val="ListParagraph"/>
        <w:spacing w:line="360" w:lineRule="auto"/>
        <w:ind w:left="993" w:right="142"/>
        <w:jc w:val="both"/>
        <w:rPr>
          <w:rFonts w:ascii="Times New Roman" w:hAnsi="Times New Roman"/>
          <w:szCs w:val="24"/>
        </w:rPr>
      </w:pPr>
    </w:p>
    <w:p w14:paraId="04520D82" w14:textId="77777777" w:rsidR="00FB5C38" w:rsidRPr="0055112A" w:rsidRDefault="00FB5C38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 xml:space="preserve">Administracijos direktorius                                                             </w:t>
      </w:r>
      <w:r w:rsidRPr="0055112A">
        <w:rPr>
          <w:rFonts w:ascii="Times New Roman" w:hAnsi="Times New Roman"/>
          <w:szCs w:val="24"/>
        </w:rPr>
        <w:tab/>
      </w:r>
      <w:r w:rsidRPr="0055112A">
        <w:rPr>
          <w:rFonts w:ascii="Times New Roman" w:hAnsi="Times New Roman"/>
          <w:szCs w:val="24"/>
        </w:rPr>
        <w:tab/>
        <w:t>Dainius Grincevičius</w:t>
      </w:r>
    </w:p>
    <w:p w14:paraId="5ADCD737" w14:textId="77777777" w:rsidR="0016050A" w:rsidRPr="0055112A" w:rsidRDefault="0016050A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5395283" w14:textId="77777777" w:rsidR="0016050A" w:rsidRPr="0055112A" w:rsidRDefault="0016050A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31F5D41" w14:textId="77777777" w:rsidR="00FB5C38" w:rsidRPr="0055112A" w:rsidRDefault="00FB5C38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Parengė</w:t>
      </w:r>
      <w:r w:rsidRPr="0055112A">
        <w:rPr>
          <w:rFonts w:ascii="Times New Roman" w:hAnsi="Times New Roman"/>
          <w:szCs w:val="24"/>
        </w:rPr>
        <w:tab/>
      </w:r>
      <w:r w:rsidRPr="0055112A">
        <w:rPr>
          <w:rFonts w:ascii="Times New Roman" w:hAnsi="Times New Roman"/>
          <w:szCs w:val="24"/>
        </w:rPr>
        <w:tab/>
      </w:r>
    </w:p>
    <w:p w14:paraId="45497582" w14:textId="3E77E311" w:rsidR="00FB5C38" w:rsidRPr="0055112A" w:rsidRDefault="00FB5C38" w:rsidP="00FB5C38">
      <w:pPr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Ūkio,</w:t>
      </w:r>
      <w:r w:rsidR="001A1349" w:rsidRPr="0055112A">
        <w:rPr>
          <w:rFonts w:ascii="Times New Roman" w:hAnsi="Times New Roman"/>
          <w:szCs w:val="24"/>
        </w:rPr>
        <w:t xml:space="preserve"> </w:t>
      </w:r>
      <w:r w:rsidRPr="0055112A">
        <w:rPr>
          <w:rFonts w:ascii="Times New Roman" w:hAnsi="Times New Roman"/>
          <w:szCs w:val="24"/>
        </w:rPr>
        <w:t xml:space="preserve">architektūros ir investicijų skyriaus </w:t>
      </w:r>
    </w:p>
    <w:p w14:paraId="2E2DCF79" w14:textId="184EE2DD" w:rsidR="00FB5C38" w:rsidRPr="0055112A" w:rsidRDefault="00FB5C38" w:rsidP="00FB5C38">
      <w:pPr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vyriausioji specialistė</w:t>
      </w:r>
    </w:p>
    <w:p w14:paraId="2E7D273B" w14:textId="77777777" w:rsidR="00471261" w:rsidRPr="0055112A" w:rsidRDefault="00471261" w:rsidP="00FB5C38">
      <w:pPr>
        <w:overflowPunct w:val="0"/>
        <w:rPr>
          <w:rFonts w:ascii="Times New Roman" w:hAnsi="Times New Roman"/>
          <w:szCs w:val="24"/>
        </w:rPr>
      </w:pPr>
    </w:p>
    <w:p w14:paraId="1256C6D9" w14:textId="77777777" w:rsidR="00FB5C38" w:rsidRPr="0055112A" w:rsidRDefault="00323E82" w:rsidP="00FB5C38">
      <w:pPr>
        <w:tabs>
          <w:tab w:val="left" w:pos="1418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Kristina Juodvalkienė</w:t>
      </w:r>
    </w:p>
    <w:p w14:paraId="26172017" w14:textId="77777777" w:rsidR="00FB5C38" w:rsidRPr="0055112A" w:rsidRDefault="0055112A" w:rsidP="00FB5C38">
      <w:pPr>
        <w:tabs>
          <w:tab w:val="left" w:pos="1418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323E82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323E82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  <w:r w:rsidR="00323E82">
        <w:rPr>
          <w:rFonts w:ascii="Times New Roman" w:hAnsi="Times New Roman"/>
          <w:szCs w:val="24"/>
        </w:rPr>
        <w:t>12</w:t>
      </w:r>
    </w:p>
    <w:sectPr w:rsidR="00FB5C38" w:rsidRPr="0055112A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3A246" w14:textId="77777777" w:rsidR="005500DF" w:rsidRDefault="005500DF">
      <w:r>
        <w:separator/>
      </w:r>
    </w:p>
  </w:endnote>
  <w:endnote w:type="continuationSeparator" w:id="0">
    <w:p w14:paraId="5D8CA5CA" w14:textId="77777777" w:rsidR="005500DF" w:rsidRDefault="0055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E56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EDB250" w14:textId="77777777" w:rsidR="005500DF" w:rsidRDefault="005500DF">
      <w:r>
        <w:separator/>
      </w:r>
    </w:p>
  </w:footnote>
  <w:footnote w:type="continuationSeparator" w:id="0">
    <w:p w14:paraId="4076BEE8" w14:textId="77777777" w:rsidR="005500DF" w:rsidRDefault="00550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5E2C6F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032DA"/>
    <w:rsid w:val="00313CF0"/>
    <w:rsid w:val="00323E82"/>
    <w:rsid w:val="00342E29"/>
    <w:rsid w:val="003A0C31"/>
    <w:rsid w:val="003C6917"/>
    <w:rsid w:val="003F491F"/>
    <w:rsid w:val="00427672"/>
    <w:rsid w:val="00434111"/>
    <w:rsid w:val="00435ADB"/>
    <w:rsid w:val="00471261"/>
    <w:rsid w:val="00521D86"/>
    <w:rsid w:val="005500DF"/>
    <w:rsid w:val="0055112A"/>
    <w:rsid w:val="00583E25"/>
    <w:rsid w:val="00594785"/>
    <w:rsid w:val="00602A64"/>
    <w:rsid w:val="00610881"/>
    <w:rsid w:val="0063292C"/>
    <w:rsid w:val="006E47BF"/>
    <w:rsid w:val="0070001E"/>
    <w:rsid w:val="00803AF2"/>
    <w:rsid w:val="00854C4F"/>
    <w:rsid w:val="008C1B78"/>
    <w:rsid w:val="008F4809"/>
    <w:rsid w:val="00900308"/>
    <w:rsid w:val="0098205C"/>
    <w:rsid w:val="009C4EAB"/>
    <w:rsid w:val="009E7E09"/>
    <w:rsid w:val="009F065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63A40"/>
    <w:rsid w:val="00D92926"/>
    <w:rsid w:val="00DD47CE"/>
    <w:rsid w:val="00E918BB"/>
    <w:rsid w:val="00ED113F"/>
    <w:rsid w:val="00EE2CE3"/>
    <w:rsid w:val="00EE4B49"/>
    <w:rsid w:val="00F01EF6"/>
    <w:rsid w:val="00FB5C3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3F306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C3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8DA7F1-3291-4706-A898-AD16E8BA632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1</Pages>
  <Words>213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3</cp:revision>
  <cp:lastPrinted>2019-09-24T10:43:00Z</cp:lastPrinted>
  <dcterms:created xsi:type="dcterms:W3CDTF">2020-10-12T07:30:00Z</dcterms:created>
  <dcterms:modified xsi:type="dcterms:W3CDTF">2020-10-12T08:37:00Z</dcterms:modified>
</cp:coreProperties>
</file>