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1D7C442C"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DF3C79">
        <w:rPr>
          <w:rFonts w:ascii="Times New Roman" w:hAnsi="Times New Roman"/>
        </w:rPr>
        <w:t>spal</w:t>
      </w:r>
      <w:r w:rsidR="00561932">
        <w:rPr>
          <w:rFonts w:ascii="Times New Roman" w:hAnsi="Times New Roman"/>
        </w:rPr>
        <w:t>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6A6C197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58596B">
        <w:rPr>
          <w:rFonts w:ascii="Times New Roman" w:hAnsi="Times New Roman"/>
          <w:spacing w:val="2"/>
        </w:rPr>
        <w:t xml:space="preserve">žemė sklypui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4EE4DA2E"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DF3C79">
        <w:rPr>
          <w:rFonts w:ascii="Times New Roman" w:hAnsi="Times New Roman"/>
          <w:szCs w:val="24"/>
        </w:rPr>
        <w:t>10</w:t>
      </w:r>
      <w:r w:rsidR="00EA47CA">
        <w:rPr>
          <w:rFonts w:ascii="Times New Roman" w:hAnsi="Times New Roman"/>
          <w:szCs w:val="24"/>
        </w:rPr>
        <w:t>-</w:t>
      </w:r>
      <w:r w:rsidR="00561932">
        <w:rPr>
          <w:rFonts w:ascii="Times New Roman" w:hAnsi="Times New Roman"/>
          <w:szCs w:val="24"/>
        </w:rPr>
        <w:t>2</w:t>
      </w:r>
      <w:r w:rsidR="00DF3C79">
        <w:rPr>
          <w:rFonts w:ascii="Times New Roman" w:hAnsi="Times New Roman"/>
          <w:szCs w:val="24"/>
        </w:rPr>
        <w:t>9</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D7630" w14:textId="77777777" w:rsidR="004E1975" w:rsidRDefault="004E1975">
      <w:r>
        <w:separator/>
      </w:r>
    </w:p>
  </w:endnote>
  <w:endnote w:type="continuationSeparator" w:id="0">
    <w:p w14:paraId="6FB31C88" w14:textId="77777777" w:rsidR="004E1975" w:rsidRDefault="004E1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BB439" w14:textId="77777777" w:rsidR="004E1975" w:rsidRDefault="004E1975">
      <w:r>
        <w:separator/>
      </w:r>
    </w:p>
  </w:footnote>
  <w:footnote w:type="continuationSeparator" w:id="0">
    <w:p w14:paraId="4559D603" w14:textId="77777777" w:rsidR="004E1975" w:rsidRDefault="004E1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E79D3"/>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4E1975"/>
    <w:rsid w:val="00521D86"/>
    <w:rsid w:val="00561932"/>
    <w:rsid w:val="00583E25"/>
    <w:rsid w:val="0058596B"/>
    <w:rsid w:val="00610881"/>
    <w:rsid w:val="006818F3"/>
    <w:rsid w:val="006A12D3"/>
    <w:rsid w:val="006E7D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DF3C79"/>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2020-10-29T08:37:00Z</dcterms:created>
  <dcterms:modified xsi:type="dcterms:W3CDTF">2020-10-29T08:37:00Z</dcterms:modified>
</cp:coreProperties>
</file>