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D391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63BC7F" wp14:editId="7343191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2F31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941F0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3783F4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0720E69C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43B914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C419A93" w14:textId="482D41AD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3E0FF2">
        <w:rPr>
          <w:rFonts w:ascii="Times New Roman" w:hAnsi="Times New Roman"/>
          <w:b/>
        </w:rPr>
        <w:t>R. KRIKŠTOLAIČIUI</w:t>
      </w:r>
    </w:p>
    <w:p w14:paraId="0BD3D95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94498B8" w14:textId="3CF0757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E0FF2">
        <w:rPr>
          <w:rFonts w:ascii="Times New Roman" w:hAnsi="Times New Roman"/>
        </w:rPr>
        <w:t xml:space="preserve">gruodžio      </w:t>
      </w:r>
      <w:r w:rsidR="008D52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37A3AFB3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D982C3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1E5DB33" w14:textId="7D626572" w:rsidR="007F4343" w:rsidRPr="002C2FD9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 w:rsidR="00D500EB">
        <w:rPr>
          <w:color w:val="000000"/>
        </w:rPr>
        <w:t xml:space="preserve">Šakių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 xml:space="preserve">rugsėjo 23 d. sprendimu Nr. T-277 „Dėl Šakių rajono savivaldybės administracijos nuostatų patvirtinimo“, </w:t>
      </w:r>
      <w:r w:rsidR="007F4343" w:rsidRPr="002C2FD9">
        <w:rPr>
          <w:rFonts w:ascii="Times New Roman" w:hAnsi="Times New Roman"/>
          <w:color w:val="000000"/>
        </w:rPr>
        <w:t>24</w:t>
      </w:r>
      <w:r w:rsidR="007F4343" w:rsidRPr="002C2FD9">
        <w:rPr>
          <w:rFonts w:ascii="Times New Roman" w:hAnsi="Times New Roman"/>
        </w:rPr>
        <w:t xml:space="preserve"> punktu ir atsižvelgdamas į</w:t>
      </w:r>
      <w:r w:rsidR="003E0FF2">
        <w:rPr>
          <w:rFonts w:ascii="Times New Roman" w:hAnsi="Times New Roman"/>
        </w:rPr>
        <w:t xml:space="preserve"> UAB „Geotakas“ 2020 m. gruodžio 4 d. kvietimą Nr. S-3734</w:t>
      </w:r>
      <w:r w:rsidR="007F4343" w:rsidRPr="002C2FD9">
        <w:rPr>
          <w:rFonts w:ascii="Times New Roman" w:hAnsi="Times New Roman"/>
        </w:rPr>
        <w:t>,</w:t>
      </w:r>
    </w:p>
    <w:p w14:paraId="1A1738D4" w14:textId="167946C7"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</w:r>
      <w:r w:rsidRPr="002C2FD9">
        <w:rPr>
          <w:rFonts w:ascii="Times New Roman" w:hAnsi="Times New Roman"/>
          <w:spacing w:val="60"/>
          <w:szCs w:val="24"/>
        </w:rPr>
        <w:t>įgalioju</w:t>
      </w:r>
      <w:r w:rsidRPr="002C2FD9">
        <w:rPr>
          <w:rFonts w:ascii="Times New Roman" w:hAnsi="Times New Roman"/>
        </w:rPr>
        <w:t xml:space="preserve"> </w:t>
      </w:r>
      <w:r w:rsidR="008D5200">
        <w:rPr>
          <w:rFonts w:ascii="Times New Roman" w:hAnsi="Times New Roman"/>
        </w:rPr>
        <w:t xml:space="preserve">Šakių </w:t>
      </w:r>
      <w:r w:rsidRPr="002C2FD9">
        <w:rPr>
          <w:rFonts w:ascii="Times New Roman" w:hAnsi="Times New Roman"/>
        </w:rPr>
        <w:t xml:space="preserve">rajono savivaldybės administracijos </w:t>
      </w:r>
      <w:r w:rsidR="003E0FF2">
        <w:rPr>
          <w:rFonts w:ascii="Times New Roman" w:hAnsi="Times New Roman"/>
        </w:rPr>
        <w:t>Lekėčių</w:t>
      </w:r>
      <w:r w:rsidRPr="002C2FD9">
        <w:rPr>
          <w:rFonts w:ascii="Times New Roman" w:hAnsi="Times New Roman"/>
        </w:rPr>
        <w:t xml:space="preserve"> seniūnijos seniūn</w:t>
      </w:r>
      <w:r w:rsidR="003E0FF2">
        <w:rPr>
          <w:rFonts w:ascii="Times New Roman" w:hAnsi="Times New Roman"/>
        </w:rPr>
        <w:t>ą</w:t>
      </w:r>
      <w:r w:rsidR="00D9503D">
        <w:rPr>
          <w:rFonts w:ascii="Times New Roman" w:hAnsi="Times New Roman"/>
        </w:rPr>
        <w:t xml:space="preserve"> </w:t>
      </w:r>
      <w:r w:rsidR="003E0FF2">
        <w:rPr>
          <w:rFonts w:ascii="Times New Roman" w:hAnsi="Times New Roman"/>
        </w:rPr>
        <w:t xml:space="preserve">Ričardą Krikštolaitį </w:t>
      </w:r>
      <w:r w:rsidR="003E0FF2">
        <w:rPr>
          <w:rFonts w:ascii="Times New Roman" w:hAnsi="Times New Roman"/>
        </w:rPr>
        <w:t xml:space="preserve">atstovauti </w:t>
      </w:r>
      <w:r w:rsidR="003E0FF2">
        <w:rPr>
          <w:rFonts w:ascii="Times New Roman" w:hAnsi="Times New Roman"/>
        </w:rPr>
        <w:t xml:space="preserve">Šakių </w:t>
      </w:r>
      <w:r w:rsidR="003E0FF2">
        <w:rPr>
          <w:rFonts w:ascii="Times New Roman" w:hAnsi="Times New Roman"/>
        </w:rPr>
        <w:t>rajono savivaldybės administracijai 20</w:t>
      </w:r>
      <w:r w:rsidR="003E0FF2">
        <w:rPr>
          <w:rFonts w:ascii="Times New Roman" w:hAnsi="Times New Roman"/>
        </w:rPr>
        <w:t>20</w:t>
      </w:r>
      <w:r w:rsidR="003E0FF2">
        <w:rPr>
          <w:rFonts w:ascii="Times New Roman" w:hAnsi="Times New Roman"/>
        </w:rPr>
        <w:t xml:space="preserve"> m. </w:t>
      </w:r>
      <w:r w:rsidR="003E0FF2">
        <w:rPr>
          <w:rFonts w:ascii="Times New Roman" w:hAnsi="Times New Roman"/>
        </w:rPr>
        <w:t>gruodžio 18</w:t>
      </w:r>
      <w:r w:rsidR="003E0FF2">
        <w:rPr>
          <w:rFonts w:ascii="Times New Roman" w:hAnsi="Times New Roman"/>
        </w:rPr>
        <w:t xml:space="preserve"> d. atliekant žemės sklypo (</w:t>
      </w:r>
      <w:r w:rsidR="003E0FF2">
        <w:rPr>
          <w:rFonts w:ascii="Times New Roman" w:hAnsi="Times New Roman"/>
        </w:rPr>
        <w:t>kadastro Nr. 8460/0006:0509</w:t>
      </w:r>
      <w:r w:rsidR="003E0FF2">
        <w:rPr>
          <w:rFonts w:ascii="Times New Roman" w:hAnsi="Times New Roman"/>
        </w:rPr>
        <w:t xml:space="preserve">), esančio </w:t>
      </w:r>
      <w:r w:rsidR="003E0FF2">
        <w:rPr>
          <w:rFonts w:ascii="Times New Roman" w:hAnsi="Times New Roman"/>
        </w:rPr>
        <w:t>Šakių r. sav., Lekėčiuose, Draugystės g. 39</w:t>
      </w:r>
      <w:r w:rsidR="003E0FF2">
        <w:rPr>
          <w:rFonts w:ascii="Times New Roman" w:hAnsi="Times New Roman"/>
        </w:rPr>
        <w:t xml:space="preserve">, ribų ženklinimą ir suderinant sklypo ribas.  </w:t>
      </w:r>
    </w:p>
    <w:p w14:paraId="5E75BCCE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5D91FF2" w14:textId="77777777"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AB8372" w14:textId="77777777" w:rsidR="007F4343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FDE81E9" w14:textId="77777777" w:rsidR="003E13CC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9613B7">
        <w:rPr>
          <w:rFonts w:ascii="Times New Roman" w:hAnsi="Times New Roman"/>
        </w:rPr>
        <w:t xml:space="preserve"> </w:t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  <w:t>Dainius Grincevičius</w:t>
      </w:r>
    </w:p>
    <w:p w14:paraId="062A84CA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2834F54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2B1771D" w14:textId="2BF382D1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7EE44B9" w14:textId="4ACF3AE8" w:rsidR="009D43F4" w:rsidRDefault="009D43F4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B13BDFC" w14:textId="4AC653D7" w:rsidR="009D43F4" w:rsidRDefault="009D43F4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58B4E26" w14:textId="3C41E8FD" w:rsidR="00C42E4C" w:rsidRDefault="00C42E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93FBF0" w14:textId="133511B6" w:rsidR="00C42E4C" w:rsidRDefault="00C42E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5F53FB1" w14:textId="5C995B91" w:rsidR="00C42E4C" w:rsidRDefault="00C42E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5AA3AB" w14:textId="6A45905D" w:rsidR="00C42E4C" w:rsidRDefault="00C42E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C0374D" w14:textId="77777777" w:rsidR="00C42E4C" w:rsidRDefault="00C42E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D33455D" w14:textId="77777777"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F8D29B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EB46BA2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A9212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0D3DAE6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6A8190E1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079FF417" w14:textId="5D0CAFEF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3E456B">
        <w:rPr>
          <w:rFonts w:ascii="Times New Roman" w:hAnsi="Times New Roman"/>
        </w:rPr>
        <w:t>1</w:t>
      </w:r>
      <w:r w:rsidR="00C42E4C">
        <w:rPr>
          <w:rFonts w:ascii="Times New Roman" w:hAnsi="Times New Roman"/>
        </w:rPr>
        <w:t>2</w:t>
      </w:r>
      <w:r w:rsidR="006018A7">
        <w:rPr>
          <w:rFonts w:ascii="Times New Roman" w:hAnsi="Times New Roman"/>
        </w:rPr>
        <w:t>-</w:t>
      </w:r>
      <w:r w:rsidR="00C42E4C">
        <w:rPr>
          <w:rFonts w:ascii="Times New Roman" w:hAnsi="Times New Roman"/>
        </w:rPr>
        <w:t>08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9C033" w14:textId="77777777" w:rsidR="006515F3" w:rsidRDefault="006515F3">
      <w:r>
        <w:separator/>
      </w:r>
    </w:p>
  </w:endnote>
  <w:endnote w:type="continuationSeparator" w:id="0">
    <w:p w14:paraId="052A5F57" w14:textId="77777777" w:rsidR="006515F3" w:rsidRDefault="0065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D663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79A2C8" w14:textId="77777777" w:rsidR="006515F3" w:rsidRDefault="006515F3">
      <w:r>
        <w:separator/>
      </w:r>
    </w:p>
  </w:footnote>
  <w:footnote w:type="continuationSeparator" w:id="0">
    <w:p w14:paraId="4231359F" w14:textId="77777777" w:rsidR="006515F3" w:rsidRDefault="00651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50F1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A66F7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93865"/>
    <w:rsid w:val="002D3ABC"/>
    <w:rsid w:val="002E23D9"/>
    <w:rsid w:val="00313CF0"/>
    <w:rsid w:val="00336C7D"/>
    <w:rsid w:val="00342E29"/>
    <w:rsid w:val="00396529"/>
    <w:rsid w:val="003A0C31"/>
    <w:rsid w:val="003B69AB"/>
    <w:rsid w:val="003B6E9F"/>
    <w:rsid w:val="003D0010"/>
    <w:rsid w:val="003E0FF2"/>
    <w:rsid w:val="003E13CC"/>
    <w:rsid w:val="003E456B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A1FBC"/>
    <w:rsid w:val="005B4B8C"/>
    <w:rsid w:val="005E1233"/>
    <w:rsid w:val="005F39DF"/>
    <w:rsid w:val="00600DC3"/>
    <w:rsid w:val="006018A7"/>
    <w:rsid w:val="00610881"/>
    <w:rsid w:val="00627A8D"/>
    <w:rsid w:val="006515F3"/>
    <w:rsid w:val="0070001E"/>
    <w:rsid w:val="00730A8F"/>
    <w:rsid w:val="007449DB"/>
    <w:rsid w:val="007924BB"/>
    <w:rsid w:val="007D58FD"/>
    <w:rsid w:val="007F4343"/>
    <w:rsid w:val="00823E23"/>
    <w:rsid w:val="00882D22"/>
    <w:rsid w:val="008845C2"/>
    <w:rsid w:val="008C18F4"/>
    <w:rsid w:val="008C1B78"/>
    <w:rsid w:val="008D5200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D43F4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30FF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B0441"/>
    <w:rsid w:val="00BE1E33"/>
    <w:rsid w:val="00BE4C6A"/>
    <w:rsid w:val="00BE6D25"/>
    <w:rsid w:val="00C2225A"/>
    <w:rsid w:val="00C42E4C"/>
    <w:rsid w:val="00C76F94"/>
    <w:rsid w:val="00C82F64"/>
    <w:rsid w:val="00C838D9"/>
    <w:rsid w:val="00C84A75"/>
    <w:rsid w:val="00C921BD"/>
    <w:rsid w:val="00CA67DC"/>
    <w:rsid w:val="00CA6ECE"/>
    <w:rsid w:val="00CF6225"/>
    <w:rsid w:val="00D00923"/>
    <w:rsid w:val="00D078EB"/>
    <w:rsid w:val="00D367D7"/>
    <w:rsid w:val="00D500EB"/>
    <w:rsid w:val="00D60E62"/>
    <w:rsid w:val="00D77B14"/>
    <w:rsid w:val="00D9503D"/>
    <w:rsid w:val="00DD47CE"/>
    <w:rsid w:val="00DF7AF8"/>
    <w:rsid w:val="00E0643A"/>
    <w:rsid w:val="00E432CF"/>
    <w:rsid w:val="00E65DC3"/>
    <w:rsid w:val="00E70809"/>
    <w:rsid w:val="00E918BB"/>
    <w:rsid w:val="00E94E67"/>
    <w:rsid w:val="00EB3CE9"/>
    <w:rsid w:val="00ED113F"/>
    <w:rsid w:val="00EE2CE3"/>
    <w:rsid w:val="00EF1A6B"/>
    <w:rsid w:val="00F010B3"/>
    <w:rsid w:val="00F01EF6"/>
    <w:rsid w:val="00F3231C"/>
    <w:rsid w:val="00F6585E"/>
    <w:rsid w:val="00F815CD"/>
    <w:rsid w:val="00F951AD"/>
    <w:rsid w:val="00FC214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C8227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2020-10-23T07:39:00Z</cp:lastPrinted>
  <dcterms:created xsi:type="dcterms:W3CDTF">2020-12-08T13:50:00Z</dcterms:created>
  <dcterms:modified xsi:type="dcterms:W3CDTF">2020-12-08T14:03:00Z</dcterms:modified>
</cp:coreProperties>
</file>