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E0404" w14:textId="77777777" w:rsidR="0083565E" w:rsidRPr="00480E43" w:rsidRDefault="00E163CD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12CFADBD" wp14:editId="4448E5F4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CCC05" w14:textId="77777777" w:rsidR="0083565E" w:rsidRDefault="0083565E">
      <w:pPr>
        <w:jc w:val="center"/>
        <w:rPr>
          <w:rFonts w:ascii="Times New Roman" w:hAnsi="Times New Roman"/>
          <w:b/>
          <w:szCs w:val="24"/>
        </w:rPr>
      </w:pPr>
    </w:p>
    <w:p w14:paraId="004BA8FF" w14:textId="77777777" w:rsidR="0083565E" w:rsidRDefault="0083565E">
      <w:pPr>
        <w:jc w:val="center"/>
        <w:rPr>
          <w:rFonts w:ascii="Times New Roman" w:hAnsi="Times New Roman"/>
          <w:b/>
          <w:szCs w:val="24"/>
        </w:rPr>
      </w:pPr>
    </w:p>
    <w:p w14:paraId="719EF58E" w14:textId="77777777" w:rsidR="0083565E" w:rsidRPr="00480E43" w:rsidRDefault="0083565E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A3F4E42" w14:textId="77777777" w:rsidR="0083565E" w:rsidRPr="00480E43" w:rsidRDefault="0083565E">
      <w:pPr>
        <w:jc w:val="center"/>
        <w:rPr>
          <w:rFonts w:ascii="Times New Roman" w:hAnsi="Times New Roman"/>
          <w:b/>
          <w:szCs w:val="24"/>
        </w:rPr>
      </w:pPr>
    </w:p>
    <w:p w14:paraId="69AA23FF" w14:textId="77777777" w:rsidR="0083565E" w:rsidRPr="00480E43" w:rsidRDefault="0083565E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14:paraId="3F33EEBD" w14:textId="77777777" w:rsidR="0083565E" w:rsidRPr="00480E43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</w:t>
      </w:r>
      <w:r w:rsidRPr="00480E43">
        <w:rPr>
          <w:rFonts w:ascii="Times New Roman" w:hAnsi="Times New Roman"/>
          <w:b/>
          <w:szCs w:val="24"/>
        </w:rPr>
        <w:t xml:space="preserve"> </w:t>
      </w:r>
      <w:r w:rsidR="006A4CCD">
        <w:rPr>
          <w:rFonts w:ascii="Times New Roman" w:hAnsi="Times New Roman"/>
          <w:b/>
          <w:szCs w:val="24"/>
        </w:rPr>
        <w:t>ĮGALIOJIMO SUTEIKIMO</w:t>
      </w:r>
    </w:p>
    <w:p w14:paraId="465AA13A" w14:textId="77777777" w:rsidR="0083565E" w:rsidRPr="00480E43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1DE7FC5F" w14:textId="071CDE89" w:rsidR="0083565E" w:rsidRPr="00480E43" w:rsidRDefault="0083565E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9C650E">
        <w:rPr>
          <w:rFonts w:ascii="Times New Roman" w:hAnsi="Times New Roman"/>
          <w:szCs w:val="24"/>
        </w:rPr>
        <w:t>2</w:t>
      </w:r>
      <w:r w:rsidR="008B61EB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8B61EB">
        <w:rPr>
          <w:rFonts w:ascii="Times New Roman" w:hAnsi="Times New Roman"/>
          <w:szCs w:val="24"/>
        </w:rPr>
        <w:t>kovo</w:t>
      </w:r>
      <w:r>
        <w:rPr>
          <w:rFonts w:ascii="Times New Roman" w:hAnsi="Times New Roman"/>
          <w:szCs w:val="24"/>
        </w:rPr>
        <w:t xml:space="preserve">   d. Nr.AT-</w:t>
      </w:r>
    </w:p>
    <w:p w14:paraId="67C99B3B" w14:textId="77777777" w:rsidR="0083565E" w:rsidRPr="00480E43" w:rsidRDefault="0083565E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14:paraId="3C5514A7" w14:textId="77777777" w:rsidR="0083565E" w:rsidRPr="00480E43" w:rsidRDefault="0083565E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14:paraId="6C4D234E" w14:textId="58C86899" w:rsidR="008B61EB" w:rsidRDefault="0083565E" w:rsidP="00CF7D75">
      <w:pPr>
        <w:spacing w:line="360" w:lineRule="auto"/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 xml:space="preserve"> </w:t>
      </w:r>
      <w:r w:rsidRPr="00480E43">
        <w:rPr>
          <w:rFonts w:ascii="Times New Roman" w:hAnsi="Times New Roman"/>
          <w:szCs w:val="24"/>
        </w:rPr>
        <w:tab/>
        <w:t>Vadovaudamasi</w:t>
      </w:r>
      <w:r w:rsidR="000F517C">
        <w:rPr>
          <w:rFonts w:ascii="Times New Roman" w:hAnsi="Times New Roman"/>
          <w:szCs w:val="24"/>
        </w:rPr>
        <w:t>s</w:t>
      </w:r>
      <w:r w:rsidRPr="00480E43">
        <w:rPr>
          <w:rFonts w:ascii="Times New Roman" w:hAnsi="Times New Roman"/>
          <w:szCs w:val="24"/>
        </w:rPr>
        <w:t xml:space="preserve"> </w:t>
      </w:r>
      <w:r w:rsidR="006A4CCD">
        <w:rPr>
          <w:rFonts w:ascii="Times New Roman" w:hAnsi="Times New Roman"/>
          <w:szCs w:val="24"/>
        </w:rPr>
        <w:t xml:space="preserve">Lietuvos Respublikos švietimo įstatymo 54 straipsnio 4 dalimi, </w:t>
      </w:r>
      <w:r w:rsidR="007079A5">
        <w:rPr>
          <w:rFonts w:ascii="Times New Roman" w:hAnsi="Times New Roman"/>
          <w:szCs w:val="24"/>
        </w:rPr>
        <w:t xml:space="preserve">Šakių </w:t>
      </w:r>
      <w:r>
        <w:rPr>
          <w:rFonts w:ascii="Times New Roman" w:hAnsi="Times New Roman"/>
        </w:rPr>
        <w:t xml:space="preserve">rajono savivaldybės administracijos nuostatų, patvirtintų </w:t>
      </w:r>
      <w:r w:rsidR="007079A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2016 m. rugsėjo 23 sprendimu Nr.T-277 „Dėl Šakių rajono savivaldybės administracijos nuostatų patvirtinimo“</w:t>
      </w:r>
      <w:r w:rsidR="003A3761">
        <w:rPr>
          <w:rFonts w:ascii="Times New Roman" w:hAnsi="Times New Roman"/>
        </w:rPr>
        <w:t>,</w:t>
      </w:r>
      <w:r w:rsidR="000F51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24 punktu</w:t>
      </w:r>
    </w:p>
    <w:p w14:paraId="5B7A8636" w14:textId="2D8E643D" w:rsidR="006A4CCD" w:rsidRPr="008B61EB" w:rsidRDefault="008B61EB" w:rsidP="008B61E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pacing w:val="60"/>
          <w:szCs w:val="24"/>
        </w:rPr>
        <w:t>į</w:t>
      </w:r>
      <w:r w:rsidR="006A4CCD" w:rsidRPr="006A4CCD">
        <w:rPr>
          <w:rStyle w:val="textnormal"/>
          <w:rFonts w:ascii="Times New Roman" w:hAnsi="Times New Roman"/>
          <w:spacing w:val="60"/>
          <w:szCs w:val="24"/>
        </w:rPr>
        <w:t>galioju</w:t>
      </w:r>
      <w:r w:rsidR="0083565E"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83565E"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="0083565E"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 w:rsidR="0083565E">
        <w:rPr>
          <w:rStyle w:val="textnormal"/>
          <w:rFonts w:ascii="Times New Roman" w:hAnsi="Times New Roman"/>
          <w:color w:val="000000"/>
          <w:szCs w:val="24"/>
        </w:rPr>
        <w:t>timo</w:t>
      </w:r>
      <w:r w:rsidR="000F517C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CD4628">
        <w:rPr>
          <w:rStyle w:val="textnormal"/>
          <w:rFonts w:ascii="Times New Roman" w:hAnsi="Times New Roman"/>
          <w:color w:val="000000"/>
          <w:szCs w:val="24"/>
        </w:rPr>
        <w:t xml:space="preserve">kultūros ir </w:t>
      </w:r>
      <w:r w:rsidR="0083565E">
        <w:rPr>
          <w:rStyle w:val="textnormal"/>
          <w:rFonts w:ascii="Times New Roman" w:hAnsi="Times New Roman"/>
          <w:color w:val="000000"/>
          <w:szCs w:val="24"/>
        </w:rPr>
        <w:t>sporto skyriaus v</w:t>
      </w:r>
      <w:r>
        <w:rPr>
          <w:rStyle w:val="textnormal"/>
          <w:rFonts w:ascii="Times New Roman" w:hAnsi="Times New Roman"/>
          <w:color w:val="000000"/>
          <w:szCs w:val="24"/>
        </w:rPr>
        <w:t>edėją Darių Aštrauską</w:t>
      </w:r>
      <w:r w:rsidR="0083565E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6A4CCD">
        <w:rPr>
          <w:rStyle w:val="textnormal"/>
          <w:rFonts w:ascii="Times New Roman" w:hAnsi="Times New Roman"/>
          <w:color w:val="000000"/>
          <w:szCs w:val="24"/>
        </w:rPr>
        <w:t>derinti rajono savivaldybės švietimo įstaigų strateginius planus.</w:t>
      </w:r>
    </w:p>
    <w:p w14:paraId="067BB471" w14:textId="77777777" w:rsidR="006A4CCD" w:rsidRPr="00CF7D75" w:rsidRDefault="006A4CCD" w:rsidP="00CF7D7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2C5F8F7" w14:textId="77777777" w:rsidR="0083565E" w:rsidRPr="00013817" w:rsidRDefault="0083565E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14:paraId="0FECF220" w14:textId="77777777" w:rsidR="005705C0" w:rsidRDefault="005705C0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14:paraId="101179AA" w14:textId="77777777" w:rsidR="005705C0" w:rsidRDefault="005705C0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14:paraId="09751F8A" w14:textId="77777777" w:rsidR="0083565E" w:rsidRPr="00013817" w:rsidRDefault="0083565E" w:rsidP="009B0DDC">
      <w:pPr>
        <w:rPr>
          <w:rFonts w:ascii="Calibri" w:hAnsi="Calibri"/>
          <w:b/>
          <w:bCs/>
          <w:snapToGrid w:val="0"/>
          <w:sz w:val="22"/>
          <w:szCs w:val="22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</w:t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>dmin</w:t>
      </w:r>
      <w:r>
        <w:rPr>
          <w:rFonts w:ascii="Times New Roman" w:hAnsi="Times New Roman"/>
          <w:bCs/>
          <w:snapToGrid w:val="0"/>
          <w:szCs w:val="24"/>
          <w:lang w:eastAsia="en-US"/>
        </w:rPr>
        <w:t>istracijos direktori</w:t>
      </w:r>
      <w:r w:rsidR="000F517C">
        <w:rPr>
          <w:rFonts w:ascii="Times New Roman" w:hAnsi="Times New Roman"/>
          <w:bCs/>
          <w:snapToGrid w:val="0"/>
          <w:szCs w:val="24"/>
          <w:lang w:eastAsia="en-US"/>
        </w:rPr>
        <w:t>us</w:t>
      </w:r>
      <w:r>
        <w:rPr>
          <w:rFonts w:ascii="Times New Roman" w:hAnsi="Times New Roman"/>
          <w:bCs/>
          <w:snapToGrid w:val="0"/>
          <w:szCs w:val="24"/>
          <w:lang w:eastAsia="en-US"/>
        </w:rPr>
        <w:tab/>
      </w:r>
      <w:r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Pr="00013817">
        <w:rPr>
          <w:rFonts w:ascii="Times New Roman" w:hAnsi="Times New Roman"/>
          <w:bCs/>
          <w:snapToGrid w:val="0"/>
          <w:szCs w:val="24"/>
          <w:lang w:eastAsia="en-US"/>
        </w:rPr>
        <w:t xml:space="preserve">               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>                      </w:t>
      </w:r>
      <w:r w:rsidR="000F517C">
        <w:rPr>
          <w:rFonts w:ascii="Times New Roman" w:hAnsi="Times New Roman"/>
          <w:bCs/>
          <w:snapToGrid w:val="0"/>
          <w:szCs w:val="24"/>
          <w:lang w:eastAsia="en-US"/>
        </w:rPr>
        <w:t xml:space="preserve">                     </w:t>
      </w:r>
      <w:r>
        <w:rPr>
          <w:rFonts w:ascii="Times New Roman" w:hAnsi="Times New Roman"/>
          <w:bCs/>
          <w:snapToGrid w:val="0"/>
          <w:szCs w:val="24"/>
          <w:lang w:eastAsia="en-US"/>
        </w:rPr>
        <w:t> </w:t>
      </w:r>
      <w:r w:rsidR="000F517C">
        <w:rPr>
          <w:rFonts w:ascii="Times New Roman" w:hAnsi="Times New Roman"/>
          <w:bCs/>
          <w:snapToGrid w:val="0"/>
          <w:szCs w:val="24"/>
          <w:lang w:eastAsia="en-US"/>
        </w:rPr>
        <w:t>Dainius Grincevičius</w:t>
      </w:r>
      <w:r w:rsidRPr="00013817">
        <w:rPr>
          <w:rFonts w:ascii="Calibri" w:hAnsi="Calibri"/>
          <w:b/>
          <w:bCs/>
          <w:snapToGrid w:val="0"/>
          <w:sz w:val="22"/>
          <w:szCs w:val="22"/>
          <w:lang w:eastAsia="en-US"/>
        </w:rPr>
        <w:t xml:space="preserve"> </w:t>
      </w:r>
    </w:p>
    <w:p w14:paraId="6D47AE1F" w14:textId="77777777" w:rsidR="0083565E" w:rsidRPr="00480E43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14:paraId="71EFD5EB" w14:textId="77777777" w:rsidR="0083565E" w:rsidRPr="00924B08" w:rsidRDefault="0083565E" w:rsidP="006A4CCD">
      <w:pPr>
        <w:pStyle w:val="Default"/>
        <w:spacing w:line="360" w:lineRule="auto"/>
      </w:pPr>
      <w:r>
        <w:tab/>
      </w:r>
    </w:p>
    <w:p w14:paraId="18EE7F8D" w14:textId="77777777" w:rsidR="0083565E" w:rsidRDefault="0083565E" w:rsidP="009B0DDC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09FFC59" w14:textId="77777777" w:rsidR="00FE66D3" w:rsidRDefault="0083565E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0F517C">
        <w:rPr>
          <w:rFonts w:ascii="Times New Roman" w:hAnsi="Times New Roman"/>
        </w:rPr>
        <w:t xml:space="preserve">, </w:t>
      </w:r>
      <w:r w:rsidR="00CD462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0F51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14:paraId="64A097AE" w14:textId="77777777" w:rsidR="0083565E" w:rsidRDefault="0083565E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7FE7D4A2" w14:textId="77777777" w:rsidR="0083565E" w:rsidRDefault="0083565E" w:rsidP="009B0DDC">
      <w:pPr>
        <w:overflowPunct w:val="0"/>
        <w:rPr>
          <w:rFonts w:ascii="Times New Roman" w:hAnsi="Times New Roman"/>
        </w:rPr>
      </w:pPr>
    </w:p>
    <w:p w14:paraId="7BD556AA" w14:textId="77777777" w:rsidR="0083565E" w:rsidRDefault="0083565E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426AB5DD" w14:textId="24D1F23D" w:rsidR="0083565E" w:rsidRPr="00CF7D75" w:rsidRDefault="0083565E" w:rsidP="00CF7D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C650E">
        <w:rPr>
          <w:rFonts w:ascii="Times New Roman" w:hAnsi="Times New Roman"/>
        </w:rPr>
        <w:t>2</w:t>
      </w:r>
      <w:r w:rsidR="008B61EB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8B61EB">
        <w:rPr>
          <w:rFonts w:ascii="Times New Roman" w:hAnsi="Times New Roman"/>
        </w:rPr>
        <w:t>03</w:t>
      </w:r>
      <w:r>
        <w:rPr>
          <w:rFonts w:ascii="Times New Roman" w:hAnsi="Times New Roman"/>
        </w:rPr>
        <w:t>-</w:t>
      </w:r>
      <w:r w:rsidR="006A4CCD">
        <w:rPr>
          <w:rFonts w:ascii="Times New Roman" w:hAnsi="Times New Roman"/>
        </w:rPr>
        <w:t>0</w:t>
      </w:r>
      <w:r w:rsidR="008B61EB">
        <w:rPr>
          <w:rFonts w:ascii="Times New Roman" w:hAnsi="Times New Roman"/>
        </w:rPr>
        <w:t>5</w:t>
      </w:r>
    </w:p>
    <w:sectPr w:rsidR="0083565E" w:rsidRPr="00CF7D75" w:rsidSect="009B0DD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ADF00" w14:textId="77777777" w:rsidR="004418D2" w:rsidRDefault="004418D2">
      <w:r>
        <w:separator/>
      </w:r>
    </w:p>
  </w:endnote>
  <w:endnote w:type="continuationSeparator" w:id="0">
    <w:p w14:paraId="4E477754" w14:textId="77777777" w:rsidR="004418D2" w:rsidRDefault="00441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92448" w14:textId="77777777" w:rsidR="0083565E" w:rsidRDefault="00703E5C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83565E">
      <w:rPr>
        <w:noProof/>
        <w:sz w:val="8"/>
      </w:rPr>
      <w:t>C:\Users\Gintaras\Desktop\egzaminai 2016\atsakingo skyrimas.doc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881903" w14:textId="77777777" w:rsidR="004418D2" w:rsidRDefault="004418D2">
      <w:r>
        <w:separator/>
      </w:r>
    </w:p>
  </w:footnote>
  <w:footnote w:type="continuationSeparator" w:id="0">
    <w:p w14:paraId="560AC8B5" w14:textId="77777777" w:rsidR="004418D2" w:rsidRDefault="00441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2C007" w14:textId="77777777" w:rsidR="0083565E" w:rsidRDefault="0083565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355E2"/>
    <w:rsid w:val="00051A65"/>
    <w:rsid w:val="000F4CAC"/>
    <w:rsid w:val="000F517C"/>
    <w:rsid w:val="00181ACC"/>
    <w:rsid w:val="001E2817"/>
    <w:rsid w:val="002369B4"/>
    <w:rsid w:val="00251098"/>
    <w:rsid w:val="00293DE3"/>
    <w:rsid w:val="0029675E"/>
    <w:rsid w:val="002A3E47"/>
    <w:rsid w:val="002B487E"/>
    <w:rsid w:val="00393A07"/>
    <w:rsid w:val="003A3761"/>
    <w:rsid w:val="004418D2"/>
    <w:rsid w:val="00480E43"/>
    <w:rsid w:val="00510544"/>
    <w:rsid w:val="00522A9D"/>
    <w:rsid w:val="00523424"/>
    <w:rsid w:val="005705C0"/>
    <w:rsid w:val="00582E42"/>
    <w:rsid w:val="006005B6"/>
    <w:rsid w:val="00617816"/>
    <w:rsid w:val="0066176F"/>
    <w:rsid w:val="00666E0C"/>
    <w:rsid w:val="006906AF"/>
    <w:rsid w:val="006A05EE"/>
    <w:rsid w:val="006A4CCD"/>
    <w:rsid w:val="00703E5C"/>
    <w:rsid w:val="007079A5"/>
    <w:rsid w:val="00741D67"/>
    <w:rsid w:val="007518ED"/>
    <w:rsid w:val="00775A7C"/>
    <w:rsid w:val="007760A6"/>
    <w:rsid w:val="00776366"/>
    <w:rsid w:val="007D1D7C"/>
    <w:rsid w:val="007E64F4"/>
    <w:rsid w:val="007F4CD1"/>
    <w:rsid w:val="0083565E"/>
    <w:rsid w:val="008B61EB"/>
    <w:rsid w:val="008C6670"/>
    <w:rsid w:val="008F36BE"/>
    <w:rsid w:val="009055A7"/>
    <w:rsid w:val="00924B08"/>
    <w:rsid w:val="00944BFE"/>
    <w:rsid w:val="00996F9B"/>
    <w:rsid w:val="009B0DDC"/>
    <w:rsid w:val="009C630B"/>
    <w:rsid w:val="009C650E"/>
    <w:rsid w:val="009E7511"/>
    <w:rsid w:val="00A24A27"/>
    <w:rsid w:val="00B325EE"/>
    <w:rsid w:val="00B54338"/>
    <w:rsid w:val="00B73E94"/>
    <w:rsid w:val="00BE31B3"/>
    <w:rsid w:val="00C057B5"/>
    <w:rsid w:val="00CD4628"/>
    <w:rsid w:val="00CE216B"/>
    <w:rsid w:val="00CE254B"/>
    <w:rsid w:val="00CE5EB1"/>
    <w:rsid w:val="00CF5371"/>
    <w:rsid w:val="00CF7D75"/>
    <w:rsid w:val="00D87F87"/>
    <w:rsid w:val="00D920BF"/>
    <w:rsid w:val="00DD1077"/>
    <w:rsid w:val="00DD4954"/>
    <w:rsid w:val="00E163CD"/>
    <w:rsid w:val="00E56A3A"/>
    <w:rsid w:val="00E76018"/>
    <w:rsid w:val="00E812A6"/>
    <w:rsid w:val="00EF56C5"/>
    <w:rsid w:val="00EF72A7"/>
    <w:rsid w:val="00F2205A"/>
    <w:rsid w:val="00F81B91"/>
    <w:rsid w:val="00FC3917"/>
    <w:rsid w:val="00FE66D3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B8872"/>
  <w15:docId w15:val="{411D45C9-F159-45C9-AFBE-CE4F599A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4A27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24A2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9E7511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A24A2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9E7511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A24A2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9E7511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link w:val="Pavadinimas"/>
    <w:uiPriority w:val="99"/>
    <w:locked/>
    <w:rsid w:val="009E7511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uiPriority w:val="99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AF086-836A-4E91-BD5A-0E3C9D7EE0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120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3</cp:revision>
  <cp:lastPrinted>2015-12-21T06:49:00Z</cp:lastPrinted>
  <dcterms:created xsi:type="dcterms:W3CDTF">2021-03-05T06:15:00Z</dcterms:created>
  <dcterms:modified xsi:type="dcterms:W3CDTF">2021-03-05T09:25:00Z</dcterms:modified>
</cp:coreProperties>
</file>