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7CF86618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035C26">
        <w:rPr>
          <w:rFonts w:ascii="Times New Roman" w:hAnsi="Times New Roman"/>
        </w:rPr>
        <w:t xml:space="preserve">kovo    </w:t>
      </w:r>
      <w:r w:rsidR="00302588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4C7A5784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035C26">
        <w:rPr>
          <w:rFonts w:ascii="Times New Roman" w:hAnsi="Times New Roman"/>
        </w:rPr>
        <w:t>3</w:t>
      </w:r>
      <w:r w:rsidR="00302588">
        <w:rPr>
          <w:rFonts w:ascii="Times New Roman" w:hAnsi="Times New Roman"/>
        </w:rPr>
        <w:t>-</w:t>
      </w:r>
      <w:r w:rsidR="00035C26">
        <w:rPr>
          <w:rFonts w:ascii="Times New Roman" w:hAnsi="Times New Roman"/>
        </w:rPr>
        <w:t>09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0CECE" w14:textId="77777777" w:rsidR="00C418BA" w:rsidRDefault="00C418BA">
      <w:r>
        <w:separator/>
      </w:r>
    </w:p>
  </w:endnote>
  <w:endnote w:type="continuationSeparator" w:id="0">
    <w:p w14:paraId="7C0CB7F4" w14:textId="77777777" w:rsidR="00C418BA" w:rsidRDefault="00C4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C0FC8E" w14:textId="77777777" w:rsidR="00C418BA" w:rsidRDefault="00C418BA">
      <w:r>
        <w:separator/>
      </w:r>
    </w:p>
  </w:footnote>
  <w:footnote w:type="continuationSeparator" w:id="0">
    <w:p w14:paraId="59A7CF87" w14:textId="77777777" w:rsidR="00C418BA" w:rsidRDefault="00C41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C20A4"/>
    <w:rsid w:val="002D3ABC"/>
    <w:rsid w:val="002F3062"/>
    <w:rsid w:val="00302588"/>
    <w:rsid w:val="00313CF0"/>
    <w:rsid w:val="00326A8E"/>
    <w:rsid w:val="00342E29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26EAB"/>
    <w:rsid w:val="006F4323"/>
    <w:rsid w:val="0070001E"/>
    <w:rsid w:val="0072165C"/>
    <w:rsid w:val="00730A8F"/>
    <w:rsid w:val="00730C68"/>
    <w:rsid w:val="007A7CB2"/>
    <w:rsid w:val="007B02D1"/>
    <w:rsid w:val="007D58FD"/>
    <w:rsid w:val="008231D4"/>
    <w:rsid w:val="00823E23"/>
    <w:rsid w:val="0082636C"/>
    <w:rsid w:val="00870C3D"/>
    <w:rsid w:val="008845C2"/>
    <w:rsid w:val="008845E8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B3042"/>
    <w:rsid w:val="00CD6667"/>
    <w:rsid w:val="00D078EB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5329A"/>
    <w:rsid w:val="00F9259D"/>
    <w:rsid w:val="00F951AD"/>
    <w:rsid w:val="00FD28BC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2021-03-09T11:17:00Z</dcterms:created>
  <dcterms:modified xsi:type="dcterms:W3CDTF">2021-03-09T11:22:00Z</dcterms:modified>
</cp:coreProperties>
</file>