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2153708"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w:t>
      </w:r>
      <w:r w:rsidR="00E546F7">
        <w:rPr>
          <w:rFonts w:ascii="Times New Roman" w:hAnsi="Times New Roman"/>
        </w:rPr>
        <w:t xml:space="preserve"> kov</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7CCC16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01793D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E546F7">
        <w:rPr>
          <w:rFonts w:ascii="Times New Roman" w:hAnsi="Times New Roman"/>
          <w:szCs w:val="24"/>
        </w:rPr>
        <w:t>3</w:t>
      </w:r>
      <w:r w:rsidR="00EA47CA">
        <w:rPr>
          <w:rFonts w:ascii="Times New Roman" w:hAnsi="Times New Roman"/>
          <w:szCs w:val="24"/>
        </w:rPr>
        <w:t>-</w:t>
      </w:r>
      <w:r w:rsidR="00E546F7">
        <w:rPr>
          <w:rFonts w:ascii="Times New Roman" w:hAnsi="Times New Roman"/>
          <w:szCs w:val="24"/>
        </w:rPr>
        <w:t>22</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E4C680" w14:textId="77777777" w:rsidR="00E11D18" w:rsidRDefault="00E11D18">
      <w:r>
        <w:separator/>
      </w:r>
    </w:p>
  </w:endnote>
  <w:endnote w:type="continuationSeparator" w:id="0">
    <w:p w14:paraId="26FD0458" w14:textId="77777777" w:rsidR="00E11D18" w:rsidRDefault="00E11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CE9400" w14:textId="77777777" w:rsidR="00E11D18" w:rsidRDefault="00E11D18">
      <w:r>
        <w:separator/>
      </w:r>
    </w:p>
  </w:footnote>
  <w:footnote w:type="continuationSeparator" w:id="0">
    <w:p w14:paraId="6E7E7E8B" w14:textId="77777777" w:rsidR="00E11D18" w:rsidRDefault="00E11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610881"/>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1D18"/>
    <w:rsid w:val="00E15B8E"/>
    <w:rsid w:val="00E546F7"/>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928</Words>
  <Characters>530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2021-03-22T06:41:00Z</dcterms:created>
  <dcterms:modified xsi:type="dcterms:W3CDTF">2021-03-22T06:41:00Z</dcterms:modified>
</cp:coreProperties>
</file>