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2EA375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AC445B2" wp14:editId="36B2964E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4194B3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2FF25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02645C0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574E8DBF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7BA0BEA9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0BF65A9" w14:textId="77777777" w:rsidR="00DD47CE" w:rsidRPr="00212827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212827">
        <w:rPr>
          <w:rFonts w:ascii="Times New Roman" w:hAnsi="Times New Roman"/>
          <w:b/>
        </w:rPr>
        <w:t>DĖL</w:t>
      </w:r>
      <w:r w:rsidR="003A0C31" w:rsidRPr="00212827">
        <w:rPr>
          <w:rFonts w:ascii="Times New Roman" w:hAnsi="Times New Roman"/>
          <w:b/>
        </w:rPr>
        <w:t xml:space="preserve"> </w:t>
      </w:r>
      <w:r w:rsidR="00AD7085" w:rsidRPr="00212827">
        <w:rPr>
          <w:rFonts w:ascii="Times New Roman" w:hAnsi="Times New Roman"/>
          <w:b/>
        </w:rPr>
        <w:t xml:space="preserve">ŠAKIŲ </w:t>
      </w:r>
      <w:r w:rsidR="00CD6667" w:rsidRPr="00212827">
        <w:rPr>
          <w:rFonts w:ascii="Times New Roman" w:hAnsi="Times New Roman"/>
          <w:b/>
        </w:rPr>
        <w:t>RAJONO SAVIVALDYBEI NUOSAVYBĖS TEISE PRIKLAUSANČIŲ INŽINERINIŲ STATINIŲ</w:t>
      </w:r>
    </w:p>
    <w:p w14:paraId="29ABDF6F" w14:textId="77777777" w:rsidR="00DD47CE" w:rsidRPr="00212827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1A77366" w14:textId="6F9ED43C" w:rsidR="00DD47CE" w:rsidRPr="00212827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212827">
        <w:rPr>
          <w:rFonts w:ascii="Times New Roman" w:hAnsi="Times New Roman"/>
        </w:rPr>
        <w:t>20</w:t>
      </w:r>
      <w:r w:rsidR="008845E8" w:rsidRPr="00212827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212827">
        <w:rPr>
          <w:rFonts w:ascii="Times New Roman" w:hAnsi="Times New Roman"/>
        </w:rPr>
        <w:t xml:space="preserve"> m. </w:t>
      </w:r>
      <w:r w:rsidR="0073684B">
        <w:rPr>
          <w:rFonts w:ascii="Times New Roman" w:hAnsi="Times New Roman"/>
        </w:rPr>
        <w:t xml:space="preserve">balandžio     </w:t>
      </w:r>
      <w:r w:rsidR="00035C26">
        <w:rPr>
          <w:rFonts w:ascii="Times New Roman" w:hAnsi="Times New Roman"/>
        </w:rPr>
        <w:t xml:space="preserve"> </w:t>
      </w:r>
      <w:r w:rsidRPr="00212827">
        <w:rPr>
          <w:rFonts w:ascii="Times New Roman" w:hAnsi="Times New Roman"/>
        </w:rPr>
        <w:t xml:space="preserve">d. </w:t>
      </w:r>
      <w:r w:rsidR="00BE6D25" w:rsidRPr="00212827">
        <w:rPr>
          <w:rFonts w:ascii="Times New Roman" w:hAnsi="Times New Roman"/>
        </w:rPr>
        <w:t xml:space="preserve"> Nr.</w:t>
      </w:r>
      <w:r w:rsidR="003E13CC" w:rsidRPr="00212827">
        <w:rPr>
          <w:rFonts w:ascii="Times New Roman" w:hAnsi="Times New Roman"/>
        </w:rPr>
        <w:t xml:space="preserve"> AG-</w:t>
      </w:r>
    </w:p>
    <w:p w14:paraId="5002F43C" w14:textId="77777777" w:rsidR="00DD47CE" w:rsidRPr="00212827" w:rsidRDefault="00BE6D25">
      <w:pPr>
        <w:pStyle w:val="Antrat1"/>
        <w:ind w:left="0" w:firstLine="0"/>
        <w:jc w:val="center"/>
      </w:pPr>
      <w:r w:rsidRPr="00212827">
        <w:t>Šakiai</w:t>
      </w:r>
    </w:p>
    <w:p w14:paraId="1C607605" w14:textId="77777777" w:rsidR="00434111" w:rsidRPr="00212827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B9C5796" w14:textId="0F3C66FF" w:rsidR="00CD6667" w:rsidRPr="00212827" w:rsidRDefault="003E13CC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color w:val="FF0000"/>
          <w:szCs w:val="24"/>
        </w:rPr>
      </w:pPr>
      <w:r w:rsidRPr="00212827">
        <w:rPr>
          <w:rFonts w:ascii="Times New Roman" w:hAnsi="Times New Roman"/>
        </w:rPr>
        <w:tab/>
      </w:r>
      <w:r w:rsidR="00CD6667" w:rsidRPr="00212827">
        <w:rPr>
          <w:rFonts w:ascii="Times New Roman" w:hAnsi="Times New Roman"/>
        </w:rPr>
        <w:t xml:space="preserve">Vadovaudamasis </w:t>
      </w:r>
      <w:r w:rsidR="00CD6667" w:rsidRPr="00212827">
        <w:rPr>
          <w:rFonts w:ascii="Times New Roman" w:hAnsi="Times New Roman"/>
          <w:szCs w:val="24"/>
        </w:rPr>
        <w:t xml:space="preserve">Lietuvos Respublikos kelių įstatymo 4 straipsnio 3 dalimi, Šakių rajono savivaldybės administracijos nuostatų, patvirtintų </w:t>
      </w:r>
      <w:r w:rsidR="001800B0" w:rsidRPr="00212827">
        <w:rPr>
          <w:rFonts w:ascii="Times New Roman" w:hAnsi="Times New Roman"/>
          <w:szCs w:val="24"/>
        </w:rPr>
        <w:t xml:space="preserve">Šakių </w:t>
      </w:r>
      <w:r w:rsidR="00CD6667" w:rsidRPr="00212827">
        <w:rPr>
          <w:rFonts w:ascii="Times New Roman" w:hAnsi="Times New Roman"/>
          <w:szCs w:val="24"/>
        </w:rPr>
        <w:t xml:space="preserve">rajono savivaldybės tarybos </w:t>
      </w:r>
      <w:r w:rsidR="00CD6667" w:rsidRPr="00212827">
        <w:rPr>
          <w:rFonts w:ascii="Times New Roman" w:hAnsi="Times New Roman"/>
        </w:rPr>
        <w:t xml:space="preserve">2016 m. </w:t>
      </w:r>
      <w:r w:rsidR="00CD6667" w:rsidRPr="00212827">
        <w:rPr>
          <w:rFonts w:ascii="Times New Roman" w:hAnsi="Times New Roman"/>
          <w:color w:val="000000"/>
        </w:rPr>
        <w:t>rugsėjo 23 d. sprendimu Nr. T-277 „Dėl Šakių rajono savivaldybės administracijos nuostatų patvirtinimo“, 23.2 p</w:t>
      </w:r>
      <w:r w:rsidR="00FD28BC" w:rsidRPr="00212827">
        <w:rPr>
          <w:rFonts w:ascii="Times New Roman" w:hAnsi="Times New Roman"/>
          <w:color w:val="000000"/>
        </w:rPr>
        <w:t>apunkčiu</w:t>
      </w:r>
      <w:r w:rsidR="00CD6667" w:rsidRPr="00212827">
        <w:rPr>
          <w:rFonts w:ascii="Times New Roman" w:hAnsi="Times New Roman"/>
          <w:color w:val="000000"/>
        </w:rPr>
        <w:t>,</w:t>
      </w:r>
    </w:p>
    <w:p w14:paraId="77D8F10D" w14:textId="77777777" w:rsidR="006018A7" w:rsidRPr="00212827" w:rsidRDefault="00CD6667" w:rsidP="00CD666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212827">
        <w:rPr>
          <w:rFonts w:ascii="Times New Roman" w:hAnsi="Times New Roman"/>
          <w:szCs w:val="24"/>
        </w:rPr>
        <w:tab/>
      </w:r>
      <w:r w:rsidRPr="00212827">
        <w:rPr>
          <w:rFonts w:ascii="Times New Roman" w:hAnsi="Times New Roman"/>
          <w:spacing w:val="60"/>
          <w:szCs w:val="24"/>
        </w:rPr>
        <w:t>konstatuoju</w:t>
      </w:r>
      <w:r w:rsidRPr="00212827">
        <w:rPr>
          <w:rFonts w:ascii="Times New Roman" w:hAnsi="Times New Roman"/>
          <w:szCs w:val="24"/>
        </w:rPr>
        <w:t>, kad Šakių rajono savivaldybei nuosavybės teise priklauso inžineriniai statiniai pagal pridedamą priedą.</w:t>
      </w:r>
    </w:p>
    <w:p w14:paraId="58A47E93" w14:textId="77777777"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3998BB2C" w14:textId="77777777" w:rsidR="003E13CC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335164CC" w14:textId="77777777"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663645BF" w14:textId="368F6206" w:rsidR="00CA5AB0" w:rsidRDefault="001800B0" w:rsidP="005E5D2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Dainius Grincevičius</w:t>
      </w:r>
    </w:p>
    <w:p w14:paraId="4B1E9278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6EE5D684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2636664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5BB51D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B3FE8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DC7C54E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3E90166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CE78B8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9DFD1D2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A8125B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7913281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84B41DA" w14:textId="77777777" w:rsidR="00CD6667" w:rsidRDefault="00CD6667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A2A0A8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9E1ED8D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7B63094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21678E1C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C38D5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1511C275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655DCE68" w14:textId="6A6391B5"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8845E8">
        <w:rPr>
          <w:rFonts w:ascii="Times New Roman" w:hAnsi="Times New Roman"/>
        </w:rPr>
        <w:t>2</w:t>
      </w:r>
      <w:r w:rsidR="00F5329A">
        <w:rPr>
          <w:rFonts w:ascii="Times New Roman" w:hAnsi="Times New Roman"/>
        </w:rPr>
        <w:t>1</w:t>
      </w:r>
      <w:r w:rsidRPr="003E055C">
        <w:rPr>
          <w:rFonts w:ascii="Times New Roman" w:hAnsi="Times New Roman"/>
        </w:rPr>
        <w:t>-</w:t>
      </w:r>
      <w:r w:rsidR="00F5329A">
        <w:rPr>
          <w:rFonts w:ascii="Times New Roman" w:hAnsi="Times New Roman"/>
        </w:rPr>
        <w:t>0</w:t>
      </w:r>
      <w:r w:rsidR="0073684B">
        <w:rPr>
          <w:rFonts w:ascii="Times New Roman" w:hAnsi="Times New Roman"/>
        </w:rPr>
        <w:t>4</w:t>
      </w:r>
      <w:r w:rsidR="00302588">
        <w:rPr>
          <w:rFonts w:ascii="Times New Roman" w:hAnsi="Times New Roman"/>
        </w:rPr>
        <w:t>-</w:t>
      </w:r>
      <w:r w:rsidR="0073684B">
        <w:rPr>
          <w:rFonts w:ascii="Times New Roman" w:hAnsi="Times New Roman"/>
        </w:rPr>
        <w:t>14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4D1D57" w14:textId="77777777" w:rsidR="00906943" w:rsidRDefault="00906943">
      <w:r>
        <w:separator/>
      </w:r>
    </w:p>
  </w:endnote>
  <w:endnote w:type="continuationSeparator" w:id="0">
    <w:p w14:paraId="475B2614" w14:textId="77777777" w:rsidR="00906943" w:rsidRDefault="009069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2952F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0D59C0" w14:textId="77777777" w:rsidR="00906943" w:rsidRDefault="00906943">
      <w:r>
        <w:separator/>
      </w:r>
    </w:p>
  </w:footnote>
  <w:footnote w:type="continuationSeparator" w:id="0">
    <w:p w14:paraId="44166597" w14:textId="77777777" w:rsidR="00906943" w:rsidRDefault="009069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5ADBA5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30821"/>
    <w:rsid w:val="00035C26"/>
    <w:rsid w:val="00072595"/>
    <w:rsid w:val="000B7429"/>
    <w:rsid w:val="000E1C4E"/>
    <w:rsid w:val="000E276F"/>
    <w:rsid w:val="000F6780"/>
    <w:rsid w:val="00117499"/>
    <w:rsid w:val="001800B0"/>
    <w:rsid w:val="001868D6"/>
    <w:rsid w:val="00195C7B"/>
    <w:rsid w:val="001C6378"/>
    <w:rsid w:val="001C6E52"/>
    <w:rsid w:val="001D38EF"/>
    <w:rsid w:val="001E7250"/>
    <w:rsid w:val="00212827"/>
    <w:rsid w:val="00222FC5"/>
    <w:rsid w:val="002453D4"/>
    <w:rsid w:val="002765E4"/>
    <w:rsid w:val="0028720A"/>
    <w:rsid w:val="002C20A4"/>
    <w:rsid w:val="002D3ABC"/>
    <w:rsid w:val="002F3062"/>
    <w:rsid w:val="00302588"/>
    <w:rsid w:val="00313CF0"/>
    <w:rsid w:val="00326A8E"/>
    <w:rsid w:val="00342E29"/>
    <w:rsid w:val="0036680B"/>
    <w:rsid w:val="00373A3A"/>
    <w:rsid w:val="003954DF"/>
    <w:rsid w:val="003A0C31"/>
    <w:rsid w:val="003D6F9D"/>
    <w:rsid w:val="003E13CC"/>
    <w:rsid w:val="003F491F"/>
    <w:rsid w:val="004063DA"/>
    <w:rsid w:val="00413629"/>
    <w:rsid w:val="00434111"/>
    <w:rsid w:val="00435ADB"/>
    <w:rsid w:val="00485BA0"/>
    <w:rsid w:val="004C6BBC"/>
    <w:rsid w:val="004C6D9B"/>
    <w:rsid w:val="004F5976"/>
    <w:rsid w:val="00521D86"/>
    <w:rsid w:val="005549CB"/>
    <w:rsid w:val="00572AEB"/>
    <w:rsid w:val="00572EFC"/>
    <w:rsid w:val="00583E25"/>
    <w:rsid w:val="005E20A8"/>
    <w:rsid w:val="005E5D2C"/>
    <w:rsid w:val="005F377F"/>
    <w:rsid w:val="006018A7"/>
    <w:rsid w:val="006077D3"/>
    <w:rsid w:val="00610881"/>
    <w:rsid w:val="00626EAB"/>
    <w:rsid w:val="006F4323"/>
    <w:rsid w:val="0070001E"/>
    <w:rsid w:val="0072165C"/>
    <w:rsid w:val="00730A8F"/>
    <w:rsid w:val="00730C68"/>
    <w:rsid w:val="0073684B"/>
    <w:rsid w:val="007A7CB2"/>
    <w:rsid w:val="007B02D1"/>
    <w:rsid w:val="007D58FD"/>
    <w:rsid w:val="008231D4"/>
    <w:rsid w:val="00823E23"/>
    <w:rsid w:val="0082636C"/>
    <w:rsid w:val="00870C3D"/>
    <w:rsid w:val="008845C2"/>
    <w:rsid w:val="008845E8"/>
    <w:rsid w:val="008A36E0"/>
    <w:rsid w:val="008C1B78"/>
    <w:rsid w:val="008D7A2A"/>
    <w:rsid w:val="008E587F"/>
    <w:rsid w:val="008F4809"/>
    <w:rsid w:val="00906943"/>
    <w:rsid w:val="00911898"/>
    <w:rsid w:val="009263DD"/>
    <w:rsid w:val="00927D47"/>
    <w:rsid w:val="00932776"/>
    <w:rsid w:val="00940D06"/>
    <w:rsid w:val="0095033C"/>
    <w:rsid w:val="00964438"/>
    <w:rsid w:val="009748C5"/>
    <w:rsid w:val="0098205C"/>
    <w:rsid w:val="00994EEA"/>
    <w:rsid w:val="009A480C"/>
    <w:rsid w:val="009C4EAB"/>
    <w:rsid w:val="009F065C"/>
    <w:rsid w:val="009F55CB"/>
    <w:rsid w:val="00A024DA"/>
    <w:rsid w:val="00A03407"/>
    <w:rsid w:val="00A27D8D"/>
    <w:rsid w:val="00A43F14"/>
    <w:rsid w:val="00A93CD1"/>
    <w:rsid w:val="00AD1062"/>
    <w:rsid w:val="00AD7085"/>
    <w:rsid w:val="00AE7378"/>
    <w:rsid w:val="00B10BF4"/>
    <w:rsid w:val="00B219CF"/>
    <w:rsid w:val="00B22339"/>
    <w:rsid w:val="00B26813"/>
    <w:rsid w:val="00B34446"/>
    <w:rsid w:val="00B47628"/>
    <w:rsid w:val="00B531BE"/>
    <w:rsid w:val="00B60843"/>
    <w:rsid w:val="00B67FAD"/>
    <w:rsid w:val="00B7548B"/>
    <w:rsid w:val="00B75C6B"/>
    <w:rsid w:val="00B75F85"/>
    <w:rsid w:val="00B75FFD"/>
    <w:rsid w:val="00B80F03"/>
    <w:rsid w:val="00BE1E33"/>
    <w:rsid w:val="00BE47FD"/>
    <w:rsid w:val="00BE4C6A"/>
    <w:rsid w:val="00BE6D25"/>
    <w:rsid w:val="00C15D2F"/>
    <w:rsid w:val="00C2225A"/>
    <w:rsid w:val="00C418BA"/>
    <w:rsid w:val="00C50784"/>
    <w:rsid w:val="00C82F64"/>
    <w:rsid w:val="00C838D9"/>
    <w:rsid w:val="00C84A75"/>
    <w:rsid w:val="00C921BD"/>
    <w:rsid w:val="00CA5AB0"/>
    <w:rsid w:val="00CA67DC"/>
    <w:rsid w:val="00CA6ECE"/>
    <w:rsid w:val="00CA6F11"/>
    <w:rsid w:val="00CB3042"/>
    <w:rsid w:val="00CD6667"/>
    <w:rsid w:val="00D078EB"/>
    <w:rsid w:val="00D6751D"/>
    <w:rsid w:val="00DB4F65"/>
    <w:rsid w:val="00DD47CE"/>
    <w:rsid w:val="00E13789"/>
    <w:rsid w:val="00E1766F"/>
    <w:rsid w:val="00E27CAC"/>
    <w:rsid w:val="00E432CF"/>
    <w:rsid w:val="00E509E7"/>
    <w:rsid w:val="00E918BB"/>
    <w:rsid w:val="00E95A11"/>
    <w:rsid w:val="00EA551D"/>
    <w:rsid w:val="00ED113F"/>
    <w:rsid w:val="00EE2CE3"/>
    <w:rsid w:val="00F01EF6"/>
    <w:rsid w:val="00F0658F"/>
    <w:rsid w:val="00F1228A"/>
    <w:rsid w:val="00F153EE"/>
    <w:rsid w:val="00F5329A"/>
    <w:rsid w:val="00F9259D"/>
    <w:rsid w:val="00F951AD"/>
    <w:rsid w:val="00FD28BC"/>
    <w:rsid w:val="00FE0FD8"/>
    <w:rsid w:val="00FF059F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4397785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510</Words>
  <Characters>292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801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2020-01-21T06:41:00Z</cp:lastPrinted>
  <dcterms:created xsi:type="dcterms:W3CDTF">2021-04-14T10:40:00Z</dcterms:created>
  <dcterms:modified xsi:type="dcterms:W3CDTF">2021-04-14T10:40:00Z</dcterms:modified>
</cp:coreProperties>
</file>