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65E4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45CFC52D" wp14:editId="4ECC1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BDFC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7EA587A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F52C746" w14:textId="5E6058B5" w:rsidR="00DD47CE" w:rsidRDefault="00DD47CE">
      <w:pPr>
        <w:jc w:val="center"/>
        <w:rPr>
          <w:rFonts w:ascii="Times New Roman" w:hAnsi="Times New Roman"/>
          <w:b/>
        </w:rPr>
      </w:pPr>
    </w:p>
    <w:p w14:paraId="3137F318" w14:textId="77777777" w:rsidR="00A62113" w:rsidRDefault="00A62113">
      <w:pPr>
        <w:jc w:val="center"/>
        <w:rPr>
          <w:rFonts w:ascii="Times New Roman" w:hAnsi="Times New Roman"/>
          <w:b/>
        </w:rPr>
      </w:pPr>
    </w:p>
    <w:p w14:paraId="24BEA14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03D47DA" w14:textId="0BEC7513" w:rsidR="00DD47CE" w:rsidRDefault="00E616CF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0127A7">
        <w:rPr>
          <w:rFonts w:ascii="Times New Roman" w:hAnsi="Times New Roman"/>
          <w:b/>
        </w:rPr>
        <w:t xml:space="preserve">DĖL </w:t>
      </w:r>
      <w:r w:rsidR="00B27738">
        <w:rPr>
          <w:rFonts w:ascii="Times New Roman" w:hAnsi="Times New Roman"/>
          <w:b/>
        </w:rPr>
        <w:t>RAJONO SAVIVALDYBĖS ADMINISTRACIJOS DIREKTORIAUS 2020 M. SAUSIO 17 D. ĮSAKYMO NR. AT-44 „DĖL VALSTYBINĖS KALBOS MOKĖJIMO IR LIETUVOS RESPUBLIKOS KONSTITUCIJOS PAGRINDŲ EGZAMINŲ ORGANIZAVIMO IR VYKDYMO KVALIFIKAVIMO KOMISIJOS SUDARYMO BEI BAZINĖS MOKYKLOS SKYRIMO“ PAKEITIMO</w:t>
      </w:r>
    </w:p>
    <w:p w14:paraId="09FA5F19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651F00F2" w14:textId="4FB6DC23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E616CF">
        <w:rPr>
          <w:rFonts w:ascii="Times New Roman" w:hAnsi="Times New Roman"/>
        </w:rPr>
        <w:t>2</w:t>
      </w:r>
      <w:r w:rsidR="00906F92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906F92">
        <w:rPr>
          <w:rFonts w:ascii="Times New Roman" w:hAnsi="Times New Roman"/>
        </w:rPr>
        <w:t>balandž</w:t>
      </w:r>
      <w:r w:rsidR="00E06795">
        <w:rPr>
          <w:rFonts w:ascii="Times New Roman" w:hAnsi="Times New Roman"/>
        </w:rPr>
        <w:t>io</w:t>
      </w:r>
      <w:r w:rsidR="00973FB5">
        <w:rPr>
          <w:rFonts w:ascii="Times New Roman" w:hAnsi="Times New Roman"/>
        </w:rPr>
        <w:t xml:space="preserve">     </w:t>
      </w:r>
      <w:r w:rsidR="00882D2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</w:t>
      </w:r>
      <w:r w:rsidR="00B27738">
        <w:rPr>
          <w:rFonts w:ascii="Times New Roman" w:hAnsi="Times New Roman"/>
        </w:rPr>
        <w:t>T</w:t>
      </w:r>
      <w:r w:rsidR="003E13CC">
        <w:rPr>
          <w:rFonts w:ascii="Times New Roman" w:hAnsi="Times New Roman"/>
        </w:rPr>
        <w:t>-</w:t>
      </w:r>
    </w:p>
    <w:p w14:paraId="71742CF6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10EDCC89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76E558A" w14:textId="63B04E48" w:rsidR="00AB2C5B" w:rsidRDefault="003E13CC" w:rsidP="00D42F55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E616CF" w:rsidRPr="000127A7">
        <w:rPr>
          <w:rFonts w:ascii="Times New Roman" w:hAnsi="Times New Roman"/>
        </w:rPr>
        <w:t xml:space="preserve">Vadovaudamasis </w:t>
      </w:r>
      <w:r w:rsidR="00B27738">
        <w:rPr>
          <w:rFonts w:ascii="Times New Roman" w:hAnsi="Times New Roman"/>
        </w:rPr>
        <w:t xml:space="preserve">Lietuvos Respublikos vietos savivaldos įstatymo 18 straipsnio 1 dalimi ir 29 straipsnio 8 dalies 2 punktu bei atsižvelgdamas į tai, kad Šakių „Varpo“ mokyklos direktoriaus </w:t>
      </w:r>
      <w:r w:rsidR="00F203E0">
        <w:rPr>
          <w:rFonts w:ascii="Times New Roman" w:hAnsi="Times New Roman"/>
        </w:rPr>
        <w:t>pavaduotojo</w:t>
      </w:r>
      <w:r w:rsidR="00AB2C5B">
        <w:rPr>
          <w:rFonts w:ascii="Times New Roman" w:hAnsi="Times New Roman"/>
        </w:rPr>
        <w:t xml:space="preserve"> ugdymui, vykdančio direktoriaus pareigas, Dariaus Šlėderio darbo santykiai pasibaigė 2021 m. vasario 12 dieną,</w:t>
      </w:r>
    </w:p>
    <w:p w14:paraId="033FF96E" w14:textId="0EE677B8" w:rsidR="00E616CF" w:rsidRDefault="00AB2C5B" w:rsidP="00D92B18">
      <w:pPr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 a k e i č i u  rajono savivaldybės administracijos direktoriaus 2020 m. sausio 17 d. įsakymu Nr. AT-44 „Dėl valstybinės kalbos mokėjimo ir Lietuvos Respublikos Konstitucijos pagrindų egzaminų organizavimo ir </w:t>
      </w:r>
      <w:r w:rsidR="005353C1">
        <w:rPr>
          <w:rFonts w:ascii="Times New Roman" w:hAnsi="Times New Roman"/>
        </w:rPr>
        <w:t xml:space="preserve">vykdymo kvalifikavimo komisijos sudarymo bei bazinės mokyklos skyrimo“ patvirtintą Valstybinės kalbos mokėjimo ir Lietuvos </w:t>
      </w:r>
      <w:r w:rsidR="0027610A">
        <w:rPr>
          <w:rFonts w:ascii="Times New Roman" w:hAnsi="Times New Roman"/>
        </w:rPr>
        <w:t>R</w:t>
      </w:r>
      <w:r w:rsidR="005353C1">
        <w:rPr>
          <w:rFonts w:ascii="Times New Roman" w:hAnsi="Times New Roman"/>
        </w:rPr>
        <w:t>espublikos Konstitucijos pagrindų egzaminų organizavimo ir vykdymo kvalifikavimo komisijos sudėtį:</w:t>
      </w:r>
      <w:r w:rsidR="00D92B18">
        <w:rPr>
          <w:rFonts w:ascii="Times New Roman" w:hAnsi="Times New Roman"/>
        </w:rPr>
        <w:t xml:space="preserve"> vietoj Darius Šlėderis – Šakių „Varpo“ mokyklos direktoriaus pavaduotojas ugdymui, vykdantis direktoriaus pareigas (komisijos pirmininkas) įrašau Mindaugas Venckūnas, Šakių „Varpo“ mokyklos direktorius.</w:t>
      </w:r>
    </w:p>
    <w:p w14:paraId="48509C32" w14:textId="1BC3FB63" w:rsidR="006159D0" w:rsidRPr="00DC0B49" w:rsidRDefault="006159D0" w:rsidP="00D42F55">
      <w:pPr>
        <w:spacing w:line="276" w:lineRule="auto"/>
        <w:ind w:firstLine="624"/>
        <w:jc w:val="both"/>
        <w:rPr>
          <w:rFonts w:ascii="Times New Roman" w:hAnsi="Times New Roman"/>
          <w:szCs w:val="24"/>
        </w:rPr>
      </w:pPr>
      <w:r w:rsidRPr="00DC0B49">
        <w:rPr>
          <w:rFonts w:ascii="Times New Roman" w:hAnsi="Times New Roman"/>
          <w:szCs w:val="24"/>
        </w:rPr>
        <w:t xml:space="preserve">Šis įsakymas per vieną mėnesį nuo </w:t>
      </w:r>
      <w:r w:rsidR="0027610A">
        <w:rPr>
          <w:rFonts w:ascii="Times New Roman" w:hAnsi="Times New Roman"/>
          <w:szCs w:val="24"/>
        </w:rPr>
        <w:t xml:space="preserve">jo paskelbimo </w:t>
      </w:r>
      <w:r w:rsidRPr="00DC0B49">
        <w:rPr>
          <w:rFonts w:ascii="Times New Roman" w:hAnsi="Times New Roman"/>
          <w:szCs w:val="24"/>
        </w:rPr>
        <w:t>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784FC96" w14:textId="29AD3821" w:rsidR="006159D0" w:rsidRDefault="006159D0" w:rsidP="00D35213">
      <w:pPr>
        <w:spacing w:line="360" w:lineRule="auto"/>
        <w:jc w:val="both"/>
        <w:rPr>
          <w:rFonts w:ascii="Times New Roman" w:hAnsi="Times New Roman"/>
        </w:rPr>
      </w:pPr>
    </w:p>
    <w:p w14:paraId="754F0062" w14:textId="77777777" w:rsidR="00906F92" w:rsidRPr="00D35213" w:rsidRDefault="00906F92" w:rsidP="00D35213">
      <w:pPr>
        <w:spacing w:line="360" w:lineRule="auto"/>
        <w:jc w:val="both"/>
        <w:rPr>
          <w:rFonts w:ascii="Times New Roman" w:hAnsi="Times New Roman"/>
        </w:rPr>
      </w:pPr>
    </w:p>
    <w:p w14:paraId="23DAEFD8" w14:textId="77777777" w:rsidR="0064339B" w:rsidRDefault="0064339B" w:rsidP="00D158B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12FF3C8" w14:textId="417F4BC4" w:rsidR="00D42F55" w:rsidRDefault="003E13CC" w:rsidP="00D158B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D42F55">
        <w:rPr>
          <w:rFonts w:ascii="Times New Roman" w:hAnsi="Times New Roman"/>
        </w:rPr>
        <w:t xml:space="preserve"> </w:t>
      </w:r>
      <w:r w:rsidR="00906F92">
        <w:rPr>
          <w:rFonts w:ascii="Times New Roman" w:hAnsi="Times New Roman"/>
        </w:rPr>
        <w:t xml:space="preserve">                                                                                Dainius Grincevičius</w:t>
      </w:r>
    </w:p>
    <w:p w14:paraId="4B8A7412" w14:textId="1993B686" w:rsidR="00906F92" w:rsidRDefault="00906F92" w:rsidP="00D158B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2CE004E" w14:textId="43EE9112" w:rsidR="00906F92" w:rsidRDefault="00906F92" w:rsidP="00D158B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240261F" w14:textId="62035125" w:rsidR="00906F92" w:rsidRDefault="00906F92" w:rsidP="00D158B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44CE922" w14:textId="05989E63" w:rsidR="00906F92" w:rsidRDefault="00906F92" w:rsidP="00D158B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B00F80F" w14:textId="7F3924D9" w:rsidR="00906F92" w:rsidRDefault="00906F92" w:rsidP="00D158B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E478B06" w14:textId="77777777" w:rsidR="00906F92" w:rsidRDefault="00906F92" w:rsidP="00D158B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F75CC79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F4E8255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11EACBED" w14:textId="61A63942" w:rsidR="003E13CC" w:rsidRDefault="00D92B18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</w:t>
      </w:r>
      <w:r w:rsidR="006D1C83">
        <w:rPr>
          <w:rFonts w:ascii="Times New Roman" w:hAnsi="Times New Roman"/>
          <w:szCs w:val="24"/>
        </w:rPr>
        <w:t xml:space="preserve">kyriaus </w:t>
      </w:r>
    </w:p>
    <w:p w14:paraId="40EF7A3C" w14:textId="25853F0E" w:rsidR="00D92B18" w:rsidRDefault="00D92B18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79DFCCA" w14:textId="77777777" w:rsidR="00D35213" w:rsidRDefault="00D35213" w:rsidP="003E13CC">
      <w:pPr>
        <w:overflowPunct w:val="0"/>
        <w:rPr>
          <w:rFonts w:ascii="Times New Roman" w:hAnsi="Times New Roman"/>
          <w:szCs w:val="24"/>
        </w:rPr>
      </w:pPr>
    </w:p>
    <w:p w14:paraId="02F7CC58" w14:textId="237B51EE" w:rsidR="006D1C83" w:rsidRDefault="00D92B18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14:paraId="7767024A" w14:textId="02B9A220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6D1C83">
        <w:rPr>
          <w:rFonts w:ascii="Times New Roman" w:hAnsi="Times New Roman"/>
        </w:rPr>
        <w:t>2</w:t>
      </w:r>
      <w:r w:rsidR="00906F92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6D1C83">
        <w:rPr>
          <w:rFonts w:ascii="Times New Roman" w:hAnsi="Times New Roman"/>
        </w:rPr>
        <w:t>0</w:t>
      </w:r>
      <w:r w:rsidR="00906F92">
        <w:rPr>
          <w:rFonts w:ascii="Times New Roman" w:hAnsi="Times New Roman"/>
        </w:rPr>
        <w:t>4</w:t>
      </w:r>
      <w:r w:rsidR="006018A7">
        <w:rPr>
          <w:rFonts w:ascii="Times New Roman" w:hAnsi="Times New Roman"/>
        </w:rPr>
        <w:t>-</w:t>
      </w:r>
      <w:r w:rsidR="00906F92">
        <w:rPr>
          <w:rFonts w:ascii="Times New Roman" w:hAnsi="Times New Roman"/>
        </w:rPr>
        <w:t>2</w:t>
      </w:r>
      <w:r w:rsidR="00D92B18">
        <w:rPr>
          <w:rFonts w:ascii="Times New Roman" w:hAnsi="Times New Roman"/>
        </w:rPr>
        <w:t>1</w:t>
      </w:r>
    </w:p>
    <w:sectPr w:rsidR="003E13CC" w:rsidSect="006D1C83">
      <w:headerReference w:type="default" r:id="rId8"/>
      <w:footerReference w:type="default" r:id="rId9"/>
      <w:pgSz w:w="11907" w:h="16840" w:code="9"/>
      <w:pgMar w:top="993" w:right="567" w:bottom="851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BEC84" w14:textId="77777777" w:rsidR="00540329" w:rsidRDefault="00540329">
      <w:r>
        <w:separator/>
      </w:r>
    </w:p>
  </w:endnote>
  <w:endnote w:type="continuationSeparator" w:id="0">
    <w:p w14:paraId="516BED96" w14:textId="77777777" w:rsidR="00540329" w:rsidRDefault="00540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D4B6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3A58B3" w14:textId="77777777" w:rsidR="00540329" w:rsidRDefault="00540329">
      <w:r>
        <w:separator/>
      </w:r>
    </w:p>
  </w:footnote>
  <w:footnote w:type="continuationSeparator" w:id="0">
    <w:p w14:paraId="5CB023C7" w14:textId="77777777" w:rsidR="00540329" w:rsidRDefault="00540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F5A94F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22374774"/>
    <w:multiLevelType w:val="hybridMultilevel"/>
    <w:tmpl w:val="EC90F952"/>
    <w:lvl w:ilvl="0" w:tplc="E7F2F6AC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62103E38"/>
    <w:multiLevelType w:val="hybridMultilevel"/>
    <w:tmpl w:val="4B6AAB70"/>
    <w:lvl w:ilvl="0" w:tplc="B440B0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FE490A"/>
    <w:multiLevelType w:val="hybridMultilevel"/>
    <w:tmpl w:val="0A04B1D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17FCB"/>
    <w:rsid w:val="00033A5F"/>
    <w:rsid w:val="000374DD"/>
    <w:rsid w:val="00037ABE"/>
    <w:rsid w:val="000535D6"/>
    <w:rsid w:val="00072595"/>
    <w:rsid w:val="00095BF5"/>
    <w:rsid w:val="000B1FFE"/>
    <w:rsid w:val="000E1C4E"/>
    <w:rsid w:val="00117499"/>
    <w:rsid w:val="00166DEE"/>
    <w:rsid w:val="00175B42"/>
    <w:rsid w:val="001D00F6"/>
    <w:rsid w:val="001D096B"/>
    <w:rsid w:val="001D38EF"/>
    <w:rsid w:val="001E4FF7"/>
    <w:rsid w:val="001E581D"/>
    <w:rsid w:val="001E7250"/>
    <w:rsid w:val="002010C6"/>
    <w:rsid w:val="00205B1B"/>
    <w:rsid w:val="00207286"/>
    <w:rsid w:val="00243E48"/>
    <w:rsid w:val="00251749"/>
    <w:rsid w:val="0027610A"/>
    <w:rsid w:val="002765E4"/>
    <w:rsid w:val="0028330B"/>
    <w:rsid w:val="0028720A"/>
    <w:rsid w:val="002A00BD"/>
    <w:rsid w:val="002D3ABC"/>
    <w:rsid w:val="002E23D9"/>
    <w:rsid w:val="00313CF0"/>
    <w:rsid w:val="003201AC"/>
    <w:rsid w:val="00342E29"/>
    <w:rsid w:val="003466E7"/>
    <w:rsid w:val="003514C1"/>
    <w:rsid w:val="0035792B"/>
    <w:rsid w:val="003A0C31"/>
    <w:rsid w:val="003B5931"/>
    <w:rsid w:val="003B69AB"/>
    <w:rsid w:val="003E13CC"/>
    <w:rsid w:val="003E2609"/>
    <w:rsid w:val="003E3B7D"/>
    <w:rsid w:val="003F491F"/>
    <w:rsid w:val="004319D8"/>
    <w:rsid w:val="00434111"/>
    <w:rsid w:val="00435ADB"/>
    <w:rsid w:val="00445AB3"/>
    <w:rsid w:val="0044694D"/>
    <w:rsid w:val="0045105D"/>
    <w:rsid w:val="00463AA3"/>
    <w:rsid w:val="004C66C7"/>
    <w:rsid w:val="004C6BBC"/>
    <w:rsid w:val="005049B9"/>
    <w:rsid w:val="00521D86"/>
    <w:rsid w:val="0053357A"/>
    <w:rsid w:val="005353C1"/>
    <w:rsid w:val="00540329"/>
    <w:rsid w:val="00542D10"/>
    <w:rsid w:val="00564C0D"/>
    <w:rsid w:val="00570524"/>
    <w:rsid w:val="005708CB"/>
    <w:rsid w:val="005719E1"/>
    <w:rsid w:val="00572DBB"/>
    <w:rsid w:val="00573810"/>
    <w:rsid w:val="00583E25"/>
    <w:rsid w:val="005E1019"/>
    <w:rsid w:val="005F39DF"/>
    <w:rsid w:val="006018A7"/>
    <w:rsid w:val="00610881"/>
    <w:rsid w:val="00611224"/>
    <w:rsid w:val="006159D0"/>
    <w:rsid w:val="00627AC9"/>
    <w:rsid w:val="0063096C"/>
    <w:rsid w:val="0064339B"/>
    <w:rsid w:val="006B19E4"/>
    <w:rsid w:val="006D1C83"/>
    <w:rsid w:val="006E43D7"/>
    <w:rsid w:val="0070001E"/>
    <w:rsid w:val="00730A8F"/>
    <w:rsid w:val="007D58FD"/>
    <w:rsid w:val="007F2AD8"/>
    <w:rsid w:val="00823E23"/>
    <w:rsid w:val="008658A2"/>
    <w:rsid w:val="00881274"/>
    <w:rsid w:val="00882D22"/>
    <w:rsid w:val="008845C2"/>
    <w:rsid w:val="008C18F4"/>
    <w:rsid w:val="008C1B78"/>
    <w:rsid w:val="008D7A2A"/>
    <w:rsid w:val="008E1DC4"/>
    <w:rsid w:val="008E587F"/>
    <w:rsid w:val="008E744E"/>
    <w:rsid w:val="008F4809"/>
    <w:rsid w:val="00906F92"/>
    <w:rsid w:val="0090724E"/>
    <w:rsid w:val="00911898"/>
    <w:rsid w:val="00927D47"/>
    <w:rsid w:val="0096007A"/>
    <w:rsid w:val="00964438"/>
    <w:rsid w:val="00973FB5"/>
    <w:rsid w:val="009748C5"/>
    <w:rsid w:val="00976B51"/>
    <w:rsid w:val="00976CAD"/>
    <w:rsid w:val="00981A56"/>
    <w:rsid w:val="0098205C"/>
    <w:rsid w:val="009973B2"/>
    <w:rsid w:val="009A41E6"/>
    <w:rsid w:val="009A480C"/>
    <w:rsid w:val="009B19DA"/>
    <w:rsid w:val="009C4EAB"/>
    <w:rsid w:val="009F065C"/>
    <w:rsid w:val="009F55CB"/>
    <w:rsid w:val="00A0004A"/>
    <w:rsid w:val="00A024DA"/>
    <w:rsid w:val="00A246CE"/>
    <w:rsid w:val="00A44098"/>
    <w:rsid w:val="00A62113"/>
    <w:rsid w:val="00A6449F"/>
    <w:rsid w:val="00AB2B21"/>
    <w:rsid w:val="00AB2C5B"/>
    <w:rsid w:val="00AB4FF8"/>
    <w:rsid w:val="00AC2F2B"/>
    <w:rsid w:val="00AD1062"/>
    <w:rsid w:val="00AD4B2F"/>
    <w:rsid w:val="00AE7378"/>
    <w:rsid w:val="00B071A6"/>
    <w:rsid w:val="00B27738"/>
    <w:rsid w:val="00B34446"/>
    <w:rsid w:val="00B44EAE"/>
    <w:rsid w:val="00B47628"/>
    <w:rsid w:val="00B60843"/>
    <w:rsid w:val="00B64501"/>
    <w:rsid w:val="00B64563"/>
    <w:rsid w:val="00B651B6"/>
    <w:rsid w:val="00B75F85"/>
    <w:rsid w:val="00B80F03"/>
    <w:rsid w:val="00B977E3"/>
    <w:rsid w:val="00BE1E33"/>
    <w:rsid w:val="00BE4C6A"/>
    <w:rsid w:val="00BE6D25"/>
    <w:rsid w:val="00BE7882"/>
    <w:rsid w:val="00C2225A"/>
    <w:rsid w:val="00C33857"/>
    <w:rsid w:val="00C67AB4"/>
    <w:rsid w:val="00C73065"/>
    <w:rsid w:val="00C82F64"/>
    <w:rsid w:val="00C838D9"/>
    <w:rsid w:val="00C84A75"/>
    <w:rsid w:val="00C921BD"/>
    <w:rsid w:val="00CA67DC"/>
    <w:rsid w:val="00CA6ECE"/>
    <w:rsid w:val="00CE17AB"/>
    <w:rsid w:val="00CF6225"/>
    <w:rsid w:val="00CF64D7"/>
    <w:rsid w:val="00D078EB"/>
    <w:rsid w:val="00D127F4"/>
    <w:rsid w:val="00D158B1"/>
    <w:rsid w:val="00D30BC8"/>
    <w:rsid w:val="00D35213"/>
    <w:rsid w:val="00D367D7"/>
    <w:rsid w:val="00D42F55"/>
    <w:rsid w:val="00D5480D"/>
    <w:rsid w:val="00D8671C"/>
    <w:rsid w:val="00D92B18"/>
    <w:rsid w:val="00DB5314"/>
    <w:rsid w:val="00DD447D"/>
    <w:rsid w:val="00DD47CE"/>
    <w:rsid w:val="00DE302B"/>
    <w:rsid w:val="00E06795"/>
    <w:rsid w:val="00E144A2"/>
    <w:rsid w:val="00E432CF"/>
    <w:rsid w:val="00E54EB2"/>
    <w:rsid w:val="00E616CF"/>
    <w:rsid w:val="00E70809"/>
    <w:rsid w:val="00E918BB"/>
    <w:rsid w:val="00ED113F"/>
    <w:rsid w:val="00EE2CE3"/>
    <w:rsid w:val="00EF3EF5"/>
    <w:rsid w:val="00F01EF6"/>
    <w:rsid w:val="00F203E0"/>
    <w:rsid w:val="00F24B53"/>
    <w:rsid w:val="00F3231C"/>
    <w:rsid w:val="00F6006E"/>
    <w:rsid w:val="00F815CD"/>
    <w:rsid w:val="00F951AD"/>
    <w:rsid w:val="00F96852"/>
    <w:rsid w:val="00FB1F9D"/>
    <w:rsid w:val="00FD31B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E6779A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  <w:style w:type="character" w:customStyle="1" w:styleId="apple-converted-space">
    <w:name w:val="apple-converted-space"/>
    <w:basedOn w:val="Numatytasispastraiposriftas"/>
    <w:rsid w:val="000B1F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1833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3</cp:revision>
  <cp:lastPrinted>2019-09-23T08:27:00Z</cp:lastPrinted>
  <dcterms:created xsi:type="dcterms:W3CDTF">2021-04-21T08:42:00Z</dcterms:created>
  <dcterms:modified xsi:type="dcterms:W3CDTF">2021-04-22T11:36:00Z</dcterms:modified>
</cp:coreProperties>
</file>