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2769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427301F" wp14:editId="1E6DFCB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C71C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BE66B0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42C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23BDAF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D4B74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2BD118D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3A79A4">
        <w:rPr>
          <w:rFonts w:ascii="Times New Roman" w:hAnsi="Times New Roman"/>
          <w:b/>
        </w:rPr>
        <w:t>S. NAUMAVIČIUI</w:t>
      </w:r>
    </w:p>
    <w:p w14:paraId="2A56ED05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3CFA565" w14:textId="1647507F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CD6779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CD6779">
        <w:rPr>
          <w:rFonts w:ascii="Times New Roman" w:hAnsi="Times New Roman"/>
        </w:rPr>
        <w:t>balandžio</w:t>
      </w:r>
      <w:r w:rsidR="003A79A4">
        <w:rPr>
          <w:rFonts w:ascii="Times New Roman" w:hAnsi="Times New Roman"/>
        </w:rPr>
        <w:t xml:space="preserve">       </w:t>
      </w:r>
      <w:r w:rsidR="00A213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08F699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2E91C6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3F4816D" w14:textId="37B3FA66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CD6779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 xml:space="preserve"> m. </w:t>
      </w:r>
      <w:r w:rsidR="00CD6779">
        <w:rPr>
          <w:rFonts w:ascii="Times New Roman" w:hAnsi="Times New Roman"/>
          <w:szCs w:val="24"/>
        </w:rPr>
        <w:t>balandžio 26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CD6779">
        <w:rPr>
          <w:rFonts w:ascii="Times New Roman" w:hAnsi="Times New Roman"/>
          <w:szCs w:val="24"/>
        </w:rPr>
        <w:t>1730</w:t>
      </w:r>
      <w:r w:rsidRPr="00ED6011">
        <w:rPr>
          <w:rFonts w:ascii="Times New Roman" w:hAnsi="Times New Roman"/>
          <w:szCs w:val="24"/>
        </w:rPr>
        <w:t>-(14.18.137 E.)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761607CA" w14:textId="105D631F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3A79A4">
        <w:rPr>
          <w:rFonts w:ascii="Times New Roman" w:hAnsi="Times New Roman"/>
        </w:rPr>
        <w:t xml:space="preserve">Griškabūdžio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seniūną</w:t>
      </w:r>
      <w:r w:rsidR="00ED6011"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 xml:space="preserve">Saulių Naumavičių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CD6779">
        <w:rPr>
          <w:rFonts w:ascii="Times New Roman" w:hAnsi="Times New Roman"/>
        </w:rPr>
        <w:t>1</w:t>
      </w:r>
      <w:r w:rsidRPr="00ED6011">
        <w:rPr>
          <w:rFonts w:ascii="Times New Roman" w:hAnsi="Times New Roman"/>
        </w:rPr>
        <w:t xml:space="preserve"> m. </w:t>
      </w:r>
      <w:r w:rsidR="00CD6779">
        <w:rPr>
          <w:rFonts w:ascii="Times New Roman" w:hAnsi="Times New Roman"/>
        </w:rPr>
        <w:t>gegužės 13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D6779">
        <w:rPr>
          <w:rFonts w:ascii="Times New Roman" w:hAnsi="Times New Roman"/>
        </w:rPr>
        <w:t xml:space="preserve">11 ir </w:t>
      </w:r>
      <w:r w:rsidR="003A79A4">
        <w:rPr>
          <w:rFonts w:ascii="Times New Roman" w:hAnsi="Times New Roman"/>
        </w:rPr>
        <w:t>12</w:t>
      </w:r>
      <w:r w:rsidRPr="00ED6011">
        <w:rPr>
          <w:rFonts w:ascii="Times New Roman" w:hAnsi="Times New Roman"/>
        </w:rPr>
        <w:t xml:space="preserve"> eiliškumo grup</w:t>
      </w:r>
      <w:r w:rsidR="00CD6779">
        <w:rPr>
          <w:rFonts w:ascii="Times New Roman" w:hAnsi="Times New Roman"/>
        </w:rPr>
        <w:t>ių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CD6779">
        <w:rPr>
          <w:rFonts w:ascii="Times New Roman" w:hAnsi="Times New Roman"/>
        </w:rPr>
        <w:t>Patašinės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CD6779">
        <w:rPr>
          <w:rFonts w:ascii="Times New Roman" w:hAnsi="Times New Roman"/>
        </w:rPr>
        <w:t>ų</w:t>
      </w:r>
      <w:r w:rsidR="003A79A4">
        <w:rPr>
          <w:rFonts w:ascii="Times New Roman" w:hAnsi="Times New Roman"/>
        </w:rPr>
        <w:t xml:space="preserve"> žemės sklyp</w:t>
      </w:r>
      <w:r w:rsidR="00CD6779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4635BE61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6D55B98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2278D38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2615D43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14:paraId="3C43847E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053EB59C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C9E15C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D76F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D961E4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D8D2665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06BDDF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AECAEF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AC1223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4C407DFD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612E325E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444F29B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C00756D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28A59A8F" w14:textId="729C7F3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CD6779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CD6779">
        <w:rPr>
          <w:rFonts w:ascii="Times New Roman" w:hAnsi="Times New Roman"/>
        </w:rPr>
        <w:t>4</w:t>
      </w:r>
      <w:r w:rsidR="00A21308">
        <w:rPr>
          <w:rFonts w:ascii="Times New Roman" w:hAnsi="Times New Roman"/>
        </w:rPr>
        <w:t>-</w:t>
      </w:r>
      <w:r w:rsidR="00CD6779">
        <w:rPr>
          <w:rFonts w:ascii="Times New Roman" w:hAnsi="Times New Roman"/>
        </w:rPr>
        <w:t>27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E5E25" w14:textId="77777777" w:rsidR="00EA59FC" w:rsidRDefault="00EA59FC">
      <w:r>
        <w:separator/>
      </w:r>
    </w:p>
  </w:endnote>
  <w:endnote w:type="continuationSeparator" w:id="0">
    <w:p w14:paraId="5523D047" w14:textId="77777777" w:rsidR="00EA59FC" w:rsidRDefault="00EA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858D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06A64" w14:textId="77777777" w:rsidR="00EA59FC" w:rsidRDefault="00EA59FC">
      <w:r>
        <w:separator/>
      </w:r>
    </w:p>
  </w:footnote>
  <w:footnote w:type="continuationSeparator" w:id="0">
    <w:p w14:paraId="0F78F928" w14:textId="77777777" w:rsidR="00EA59FC" w:rsidRDefault="00EA5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1C8B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65A4"/>
    <w:rsid w:val="00117499"/>
    <w:rsid w:val="00172DA9"/>
    <w:rsid w:val="001D38EF"/>
    <w:rsid w:val="001E4FF7"/>
    <w:rsid w:val="001E7250"/>
    <w:rsid w:val="00236190"/>
    <w:rsid w:val="00243E48"/>
    <w:rsid w:val="002443C2"/>
    <w:rsid w:val="002765E4"/>
    <w:rsid w:val="00283B43"/>
    <w:rsid w:val="0028720A"/>
    <w:rsid w:val="002D3ABC"/>
    <w:rsid w:val="002E23D9"/>
    <w:rsid w:val="003108E7"/>
    <w:rsid w:val="00313CF0"/>
    <w:rsid w:val="00342E29"/>
    <w:rsid w:val="003A0C31"/>
    <w:rsid w:val="003A1E31"/>
    <w:rsid w:val="003A79A4"/>
    <w:rsid w:val="003B52D6"/>
    <w:rsid w:val="003B69AB"/>
    <w:rsid w:val="003E13CC"/>
    <w:rsid w:val="003F491F"/>
    <w:rsid w:val="003F4C38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351B6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77134"/>
    <w:rsid w:val="00AA626A"/>
    <w:rsid w:val="00AB4FF8"/>
    <w:rsid w:val="00AD1062"/>
    <w:rsid w:val="00AE7378"/>
    <w:rsid w:val="00B077DF"/>
    <w:rsid w:val="00B13D50"/>
    <w:rsid w:val="00B34446"/>
    <w:rsid w:val="00B47628"/>
    <w:rsid w:val="00B60843"/>
    <w:rsid w:val="00B64501"/>
    <w:rsid w:val="00B651B6"/>
    <w:rsid w:val="00B75F85"/>
    <w:rsid w:val="00B80F03"/>
    <w:rsid w:val="00B84B89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D6779"/>
    <w:rsid w:val="00CF6225"/>
    <w:rsid w:val="00D078EB"/>
    <w:rsid w:val="00D219FB"/>
    <w:rsid w:val="00D22069"/>
    <w:rsid w:val="00D367D7"/>
    <w:rsid w:val="00DA44F9"/>
    <w:rsid w:val="00DC381B"/>
    <w:rsid w:val="00DD47CE"/>
    <w:rsid w:val="00E114AF"/>
    <w:rsid w:val="00E432CF"/>
    <w:rsid w:val="00E6297D"/>
    <w:rsid w:val="00E70809"/>
    <w:rsid w:val="00E918BB"/>
    <w:rsid w:val="00EA59FC"/>
    <w:rsid w:val="00EC7C77"/>
    <w:rsid w:val="00ED0110"/>
    <w:rsid w:val="00ED113F"/>
    <w:rsid w:val="00ED6011"/>
    <w:rsid w:val="00EE2CE3"/>
    <w:rsid w:val="00F01EF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2655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2020-06-29T08:09:00Z</cp:lastPrinted>
  <dcterms:created xsi:type="dcterms:W3CDTF">2021-04-27T07:17:00Z</dcterms:created>
  <dcterms:modified xsi:type="dcterms:W3CDTF">2021-04-27T07:19:00Z</dcterms:modified>
</cp:coreProperties>
</file>