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D812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ED091B2" wp14:editId="32723A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0529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7BE50A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B2835E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A7D70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F099D5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164A5101" w14:textId="32E6D9BF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86120B" w:rsidRPr="00F326F6">
        <w:rPr>
          <w:rFonts w:ascii="Times New Roman" w:hAnsi="Times New Roman"/>
          <w:b/>
        </w:rPr>
        <w:t xml:space="preserve">V. </w:t>
      </w:r>
      <w:r w:rsidR="00F326F6" w:rsidRPr="00F326F6">
        <w:rPr>
          <w:rFonts w:ascii="Times New Roman" w:hAnsi="Times New Roman"/>
          <w:b/>
        </w:rPr>
        <w:t>ANDZIULEVIČIUI</w:t>
      </w:r>
    </w:p>
    <w:p w14:paraId="3C1257E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6C3DA4B" w14:textId="5BCEA322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9F793C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9F793C">
        <w:rPr>
          <w:rFonts w:ascii="Times New Roman" w:hAnsi="Times New Roman"/>
        </w:rPr>
        <w:t xml:space="preserve">gegužės        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429A35C1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310D0408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B60755B" w14:textId="28B1BEA7"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D84ABD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>emės ūkio ministerijos Šakių skyriaus 202</w:t>
      </w:r>
      <w:r w:rsidR="009F793C">
        <w:rPr>
          <w:rFonts w:ascii="Times New Roman" w:hAnsi="Times New Roman"/>
        </w:rPr>
        <w:t>1</w:t>
      </w:r>
      <w:r w:rsidR="007F4343" w:rsidRPr="00E20496">
        <w:rPr>
          <w:rFonts w:ascii="Times New Roman" w:hAnsi="Times New Roman"/>
        </w:rPr>
        <w:t xml:space="preserve"> m. </w:t>
      </w:r>
      <w:r w:rsidR="009F793C">
        <w:rPr>
          <w:rFonts w:ascii="Times New Roman" w:hAnsi="Times New Roman"/>
        </w:rPr>
        <w:t>balandžio 22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1D7EDA">
        <w:rPr>
          <w:rFonts w:ascii="Times New Roman" w:hAnsi="Times New Roman"/>
        </w:rPr>
        <w:t>Nr. 18SD-</w:t>
      </w:r>
      <w:r w:rsidR="009F793C">
        <w:rPr>
          <w:rFonts w:ascii="Times New Roman" w:hAnsi="Times New Roman"/>
        </w:rPr>
        <w:t>16</w:t>
      </w:r>
      <w:r w:rsidR="001D7EDA">
        <w:rPr>
          <w:rFonts w:ascii="Times New Roman" w:hAnsi="Times New Roman"/>
        </w:rPr>
        <w:t>31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9F793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14:paraId="1E8304B8" w14:textId="3AB26557" w:rsidR="007F4343" w:rsidRPr="00F326F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1D7EDA">
        <w:rPr>
          <w:rFonts w:ascii="Times New Roman" w:hAnsi="Times New Roman"/>
        </w:rPr>
        <w:t>Lukšių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1D7EDA">
        <w:rPr>
          <w:rFonts w:ascii="Times New Roman" w:hAnsi="Times New Roman"/>
        </w:rPr>
        <w:t xml:space="preserve">ą </w:t>
      </w:r>
      <w:r w:rsidR="001D7EDA" w:rsidRPr="00F326F6">
        <w:rPr>
          <w:rFonts w:ascii="Times New Roman" w:hAnsi="Times New Roman"/>
        </w:rPr>
        <w:t>V</w:t>
      </w:r>
      <w:r w:rsidR="00F326F6" w:rsidRPr="00F326F6">
        <w:rPr>
          <w:rFonts w:ascii="Times New Roman" w:hAnsi="Times New Roman"/>
        </w:rPr>
        <w:t>ytautą</w:t>
      </w:r>
      <w:r w:rsidR="001D7EDA" w:rsidRPr="00F326F6">
        <w:rPr>
          <w:rFonts w:ascii="Times New Roman" w:hAnsi="Times New Roman"/>
        </w:rPr>
        <w:t xml:space="preserve"> </w:t>
      </w:r>
      <w:proofErr w:type="spellStart"/>
      <w:r w:rsidR="00F326F6" w:rsidRPr="00F326F6">
        <w:rPr>
          <w:rFonts w:ascii="Times New Roman" w:hAnsi="Times New Roman"/>
        </w:rPr>
        <w:t>Andziulevičių</w:t>
      </w:r>
      <w:proofErr w:type="spellEnd"/>
      <w:r w:rsidRPr="00F326F6">
        <w:rPr>
          <w:rFonts w:ascii="Times New Roman" w:hAnsi="Times New Roman"/>
        </w:rPr>
        <w:t>:</w:t>
      </w:r>
    </w:p>
    <w:p w14:paraId="2358C676" w14:textId="2758E57F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1. Dalyvauti 202</w:t>
      </w:r>
      <w:r w:rsidR="009F793C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9F793C">
        <w:rPr>
          <w:rFonts w:ascii="Times New Roman" w:hAnsi="Times New Roman"/>
        </w:rPr>
        <w:t>gegužės 25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vyksiančiame savivaldybei perduoto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sklypo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14:paraId="1FC25883" w14:textId="0A56D73D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žemės sklypo, </w:t>
      </w:r>
      <w:r w:rsidR="009F793C">
        <w:rPr>
          <w:rFonts w:ascii="Times New Roman" w:hAnsi="Times New Roman"/>
        </w:rPr>
        <w:t>unikalus</w:t>
      </w:r>
      <w:r w:rsidRPr="00E20496">
        <w:rPr>
          <w:rFonts w:ascii="Times New Roman" w:hAnsi="Times New Roman"/>
        </w:rPr>
        <w:t xml:space="preserve"> Nr. </w:t>
      </w:r>
      <w:r w:rsidR="009F793C">
        <w:rPr>
          <w:rFonts w:ascii="Times New Roman" w:hAnsi="Times New Roman"/>
        </w:rPr>
        <w:t>4400-1135-2156</w:t>
      </w:r>
      <w:r w:rsidRPr="00E20496">
        <w:rPr>
          <w:rFonts w:ascii="Times New Roman" w:hAnsi="Times New Roman"/>
        </w:rPr>
        <w:t xml:space="preserve">, esančio </w:t>
      </w:r>
      <w:r w:rsidR="009F793C">
        <w:rPr>
          <w:rFonts w:ascii="Times New Roman" w:hAnsi="Times New Roman"/>
        </w:rPr>
        <w:t xml:space="preserve">Parko g. 1A, </w:t>
      </w:r>
      <w:r w:rsidR="001D7EDA">
        <w:rPr>
          <w:rFonts w:ascii="Times New Roman" w:hAnsi="Times New Roman"/>
        </w:rPr>
        <w:t>Lukšiuose, Lukšių</w:t>
      </w:r>
      <w:r w:rsidR="002D39A6" w:rsidRPr="00E20496">
        <w:rPr>
          <w:rFonts w:ascii="Times New Roman" w:hAnsi="Times New Roman"/>
        </w:rPr>
        <w:t xml:space="preserve"> sen.</w:t>
      </w:r>
    </w:p>
    <w:p w14:paraId="7DCA638A" w14:textId="77777777"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14:paraId="5859B00C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C3B393" w14:textId="77777777"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5CCC182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29A3BFB" w14:textId="1213CBFD" w:rsidR="003E13CC" w:rsidRPr="009F793C" w:rsidRDefault="003E13CC" w:rsidP="009F793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E20496">
        <w:rPr>
          <w:rFonts w:ascii="Times New Roman" w:hAnsi="Times New Roman"/>
        </w:rPr>
        <w:t>Administracijos direktorius</w:t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</w:r>
      <w:r w:rsidR="009F793C">
        <w:rPr>
          <w:rFonts w:ascii="Times New Roman" w:hAnsi="Times New Roman"/>
        </w:rPr>
        <w:tab/>
        <w:t>Dainius Grincevičius</w:t>
      </w:r>
    </w:p>
    <w:p w14:paraId="61FBE99E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83E3FA6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1C7057" w14:textId="77777777"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0E7374" w14:textId="77777777"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6FE550" w14:textId="77777777"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CDC13" w14:textId="77777777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455366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2B865236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B0CAB7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01C04BA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1DEE0207" w14:textId="6DEE4CB5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9F793C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9F793C">
        <w:rPr>
          <w:rFonts w:ascii="Times New Roman" w:hAnsi="Times New Roman"/>
        </w:rPr>
        <w:t>5</w:t>
      </w:r>
      <w:r w:rsidR="00087E70">
        <w:rPr>
          <w:rFonts w:ascii="Times New Roman" w:hAnsi="Times New Roman"/>
        </w:rPr>
        <w:t>-</w:t>
      </w:r>
      <w:r w:rsidR="009F793C">
        <w:rPr>
          <w:rFonts w:ascii="Times New Roman" w:hAnsi="Times New Roman"/>
        </w:rPr>
        <w:t>0</w:t>
      </w:r>
      <w:r w:rsidR="00F326F6">
        <w:rPr>
          <w:rFonts w:ascii="Times New Roman" w:hAnsi="Times New Roman"/>
        </w:rPr>
        <w:t>6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6924C" w14:textId="77777777" w:rsidR="00FC7716" w:rsidRDefault="00FC7716">
      <w:r>
        <w:separator/>
      </w:r>
    </w:p>
  </w:endnote>
  <w:endnote w:type="continuationSeparator" w:id="0">
    <w:p w14:paraId="638F6333" w14:textId="77777777" w:rsidR="00FC7716" w:rsidRDefault="00FC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60D3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7AAEB" w14:textId="77777777" w:rsidR="00FC7716" w:rsidRDefault="00FC7716">
      <w:r>
        <w:separator/>
      </w:r>
    </w:p>
  </w:footnote>
  <w:footnote w:type="continuationSeparator" w:id="0">
    <w:p w14:paraId="6EAFE348" w14:textId="77777777" w:rsidR="00FC7716" w:rsidRDefault="00FC7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A721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4CA"/>
    <w:rsid w:val="00072595"/>
    <w:rsid w:val="00087E70"/>
    <w:rsid w:val="00095BF5"/>
    <w:rsid w:val="000A66F7"/>
    <w:rsid w:val="000C1E62"/>
    <w:rsid w:val="000E1C4E"/>
    <w:rsid w:val="00117499"/>
    <w:rsid w:val="00141678"/>
    <w:rsid w:val="0015182D"/>
    <w:rsid w:val="001D38EF"/>
    <w:rsid w:val="001D7EDA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34111"/>
    <w:rsid w:val="00435ADB"/>
    <w:rsid w:val="00445AB3"/>
    <w:rsid w:val="0044694D"/>
    <w:rsid w:val="00463AA3"/>
    <w:rsid w:val="0047691B"/>
    <w:rsid w:val="004A497D"/>
    <w:rsid w:val="004C6BBC"/>
    <w:rsid w:val="004E5680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7F572A"/>
    <w:rsid w:val="00823E23"/>
    <w:rsid w:val="0086120B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9F793C"/>
    <w:rsid w:val="00A0004A"/>
    <w:rsid w:val="00A01283"/>
    <w:rsid w:val="00A024DA"/>
    <w:rsid w:val="00A6449F"/>
    <w:rsid w:val="00AA7F08"/>
    <w:rsid w:val="00AB4FF8"/>
    <w:rsid w:val="00AC05E2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6307C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84ABD"/>
    <w:rsid w:val="00DD47CE"/>
    <w:rsid w:val="00DF7AF8"/>
    <w:rsid w:val="00E20496"/>
    <w:rsid w:val="00E231C9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326F6"/>
    <w:rsid w:val="00F45238"/>
    <w:rsid w:val="00F6585E"/>
    <w:rsid w:val="00F815CD"/>
    <w:rsid w:val="00F951AD"/>
    <w:rsid w:val="00FC214A"/>
    <w:rsid w:val="00FC7716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10EA7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2021-05-05T05:26:00Z</cp:lastPrinted>
  <dcterms:created xsi:type="dcterms:W3CDTF">2021-05-03T06:37:00Z</dcterms:created>
  <dcterms:modified xsi:type="dcterms:W3CDTF">2021-05-05T05:26:00Z</dcterms:modified>
</cp:coreProperties>
</file>