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B95695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6A3BCF">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3CCD5C08"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B18B8AC" w:rsidR="00EA47CA" w:rsidRDefault="00EA47CA" w:rsidP="006133E8">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5B352A">
        <w:rPr>
          <w:rFonts w:ascii="Times New Roman" w:hAnsi="Times New Roman"/>
          <w:spacing w:val="2"/>
        </w:rPr>
        <w:t>žemės sklypui</w:t>
      </w:r>
      <w:r w:rsidR="00283C9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9BF34AE" w:rsidR="00EA47CA" w:rsidRDefault="00EA47CA" w:rsidP="006133E8">
      <w:pPr>
        <w:spacing w:line="360" w:lineRule="auto"/>
        <w:ind w:firstLine="720"/>
        <w:rPr>
          <w:rFonts w:ascii="Times New Roman" w:eastAsia="Calibri" w:hAnsi="Times New Roman"/>
          <w:bCs/>
          <w:szCs w:val="24"/>
          <w:lang w:eastAsia="en-US"/>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45ED72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6A3BCF">
        <w:rPr>
          <w:rFonts w:ascii="Times New Roman" w:hAnsi="Times New Roman"/>
          <w:szCs w:val="24"/>
        </w:rPr>
        <w:t>5</w:t>
      </w:r>
      <w:r w:rsidR="00EA47CA">
        <w:rPr>
          <w:rFonts w:ascii="Times New Roman" w:hAnsi="Times New Roman"/>
          <w:szCs w:val="24"/>
        </w:rPr>
        <w:t>-</w:t>
      </w:r>
      <w:r w:rsidR="006A3BCF">
        <w:rPr>
          <w:rFonts w:ascii="Times New Roman" w:hAnsi="Times New Roman"/>
          <w:szCs w:val="24"/>
        </w:rPr>
        <w:t>25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E2333" w14:textId="77777777" w:rsidR="0072755D" w:rsidRDefault="0072755D">
      <w:r>
        <w:separator/>
      </w:r>
    </w:p>
  </w:endnote>
  <w:endnote w:type="continuationSeparator" w:id="0">
    <w:p w14:paraId="2314324E" w14:textId="77777777" w:rsidR="0072755D" w:rsidRDefault="00727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0940A" w14:textId="77777777" w:rsidR="0072755D" w:rsidRDefault="0072755D">
      <w:r>
        <w:separator/>
      </w:r>
    </w:p>
  </w:footnote>
  <w:footnote w:type="continuationSeparator" w:id="0">
    <w:p w14:paraId="7BDFF4DE" w14:textId="77777777" w:rsidR="0072755D" w:rsidRDefault="00727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0F266B"/>
    <w:rsid w:val="00102665"/>
    <w:rsid w:val="00117499"/>
    <w:rsid w:val="0013678A"/>
    <w:rsid w:val="00141A79"/>
    <w:rsid w:val="00161BC4"/>
    <w:rsid w:val="001A2247"/>
    <w:rsid w:val="001B2941"/>
    <w:rsid w:val="001D38EF"/>
    <w:rsid w:val="001E7250"/>
    <w:rsid w:val="001E7657"/>
    <w:rsid w:val="00256F54"/>
    <w:rsid w:val="002765E4"/>
    <w:rsid w:val="00283C9E"/>
    <w:rsid w:val="0028720A"/>
    <w:rsid w:val="002B1343"/>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4D5EDD"/>
    <w:rsid w:val="00521D86"/>
    <w:rsid w:val="00583E25"/>
    <w:rsid w:val="005B352A"/>
    <w:rsid w:val="00610881"/>
    <w:rsid w:val="006133E8"/>
    <w:rsid w:val="006A12D3"/>
    <w:rsid w:val="006A3BCF"/>
    <w:rsid w:val="0070001E"/>
    <w:rsid w:val="0072755D"/>
    <w:rsid w:val="00870143"/>
    <w:rsid w:val="008C1B78"/>
    <w:rsid w:val="008F4809"/>
    <w:rsid w:val="0090621F"/>
    <w:rsid w:val="00913156"/>
    <w:rsid w:val="00922BF2"/>
    <w:rsid w:val="00946C3A"/>
    <w:rsid w:val="00960D46"/>
    <w:rsid w:val="00975487"/>
    <w:rsid w:val="0098205C"/>
    <w:rsid w:val="009C14AB"/>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34EA2"/>
    <w:rsid w:val="00DB2CEC"/>
    <w:rsid w:val="00DC1D08"/>
    <w:rsid w:val="00DD47CE"/>
    <w:rsid w:val="00E15B8E"/>
    <w:rsid w:val="00E746FD"/>
    <w:rsid w:val="00E803E0"/>
    <w:rsid w:val="00E918BB"/>
    <w:rsid w:val="00EA47CA"/>
    <w:rsid w:val="00EB2FB2"/>
    <w:rsid w:val="00EB7916"/>
    <w:rsid w:val="00ED113F"/>
    <w:rsid w:val="00EE2CE3"/>
    <w:rsid w:val="00F01EF6"/>
    <w:rsid w:val="00F05213"/>
    <w:rsid w:val="00F33E80"/>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998348-8354-403F-9993-88060DFFBDD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6</TotalTime>
  <Pages>1</Pages>
  <Words>176</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2021-05-25T10:12:00Z</dcterms:created>
  <dcterms:modified xsi:type="dcterms:W3CDTF">2021-05-25T10:55:00Z</dcterms:modified>
</cp:coreProperties>
</file>