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1DF105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DF352F">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278C6338" w14:textId="77777777" w:rsidR="00BA0371" w:rsidRDefault="00EA47CA" w:rsidP="00BA0371">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60FCF32" w:rsidR="00EA47CA" w:rsidRDefault="00EA47CA" w:rsidP="00BA0371">
      <w:pPr>
        <w:spacing w:line="360" w:lineRule="auto"/>
        <w:jc w:val="both"/>
        <w:rPr>
          <w:rFonts w:ascii="Times New Roman" w:hAnsi="Times New Roman"/>
        </w:rPr>
      </w:pPr>
      <w:r>
        <w:rPr>
          <w:rFonts w:ascii="Times New Roman" w:hAnsi="Times New Roman"/>
          <w:color w:val="000000"/>
          <w:szCs w:val="24"/>
        </w:rPr>
        <w:tab/>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DF352F">
        <w:rPr>
          <w:rFonts w:ascii="Times New Roman" w:hAnsi="Times New Roman"/>
          <w:spacing w:val="2"/>
        </w:rPr>
        <w:t>žemės sklypui</w:t>
      </w:r>
      <w:r w:rsidR="000A79B8">
        <w:rPr>
          <w:rFonts w:ascii="Times New Roman" w:hAnsi="Times New Roman"/>
          <w:spacing w:val="2"/>
        </w:rPr>
        <w:t xml:space="preserve"> </w:t>
      </w:r>
      <w:r w:rsidR="00857516">
        <w:rPr>
          <w:rFonts w:ascii="Times New Roman" w:hAnsi="Times New Roman"/>
          <w:spacing w:val="2"/>
        </w:rPr>
        <w:t>p</w:t>
      </w:r>
      <w:r w:rsidR="00023B9C">
        <w:rPr>
          <w:rFonts w:ascii="Times New Roman" w:hAnsi="Times New Roman"/>
        </w:rPr>
        <w:t>agal pridedamą</w:t>
      </w:r>
      <w:r>
        <w:rPr>
          <w:rFonts w:ascii="Times New Roman" w:hAnsi="Times New Roman"/>
        </w:rPr>
        <w:t xml:space="preserve"> priedą. </w:t>
      </w:r>
    </w:p>
    <w:p w14:paraId="54C9E456" w14:textId="5B99ECBF"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25CADE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DF352F">
        <w:rPr>
          <w:rFonts w:ascii="Times New Roman" w:hAnsi="Times New Roman"/>
          <w:szCs w:val="24"/>
        </w:rPr>
        <w:t>5</w:t>
      </w:r>
      <w:r w:rsidR="00EA47CA">
        <w:rPr>
          <w:rFonts w:ascii="Times New Roman" w:hAnsi="Times New Roman"/>
          <w:szCs w:val="24"/>
        </w:rPr>
        <w:t>-</w:t>
      </w:r>
      <w:r w:rsidR="00857516">
        <w:rPr>
          <w:rFonts w:ascii="Times New Roman" w:hAnsi="Times New Roman"/>
          <w:szCs w:val="24"/>
        </w:rPr>
        <w:t>2</w:t>
      </w:r>
      <w:r w:rsidR="006843D6">
        <w:rPr>
          <w:rFonts w:ascii="Times New Roman" w:hAnsi="Times New Roman"/>
          <w:szCs w:val="24"/>
        </w:rPr>
        <w:t>4</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96886" w14:textId="77777777" w:rsidR="00101DE2" w:rsidRDefault="00101DE2">
      <w:r>
        <w:separator/>
      </w:r>
    </w:p>
  </w:endnote>
  <w:endnote w:type="continuationSeparator" w:id="0">
    <w:p w14:paraId="7C866AEB" w14:textId="77777777" w:rsidR="00101DE2" w:rsidRDefault="00101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93FB5" w14:textId="77777777" w:rsidR="00101DE2" w:rsidRDefault="00101DE2">
      <w:r>
        <w:separator/>
      </w:r>
    </w:p>
  </w:footnote>
  <w:footnote w:type="continuationSeparator" w:id="0">
    <w:p w14:paraId="6164B066" w14:textId="77777777" w:rsidR="00101DE2" w:rsidRDefault="00101D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1DE2"/>
    <w:rsid w:val="00102665"/>
    <w:rsid w:val="00117499"/>
    <w:rsid w:val="0013678A"/>
    <w:rsid w:val="00161BC4"/>
    <w:rsid w:val="001A2247"/>
    <w:rsid w:val="001A284E"/>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92FED"/>
    <w:rsid w:val="004A0694"/>
    <w:rsid w:val="00521D86"/>
    <w:rsid w:val="00583E25"/>
    <w:rsid w:val="00610881"/>
    <w:rsid w:val="00644D60"/>
    <w:rsid w:val="006843D6"/>
    <w:rsid w:val="006A12D3"/>
    <w:rsid w:val="0070001E"/>
    <w:rsid w:val="00857516"/>
    <w:rsid w:val="00870143"/>
    <w:rsid w:val="008C1B78"/>
    <w:rsid w:val="008F4809"/>
    <w:rsid w:val="0090621F"/>
    <w:rsid w:val="00913156"/>
    <w:rsid w:val="00922BF2"/>
    <w:rsid w:val="009455E1"/>
    <w:rsid w:val="00946C3A"/>
    <w:rsid w:val="00960D46"/>
    <w:rsid w:val="0098205C"/>
    <w:rsid w:val="009A059D"/>
    <w:rsid w:val="009C4EAB"/>
    <w:rsid w:val="009D6B3D"/>
    <w:rsid w:val="009F065C"/>
    <w:rsid w:val="00A54DBC"/>
    <w:rsid w:val="00AC4612"/>
    <w:rsid w:val="00AE7378"/>
    <w:rsid w:val="00AF06F6"/>
    <w:rsid w:val="00B35CB5"/>
    <w:rsid w:val="00B51684"/>
    <w:rsid w:val="00B57CA6"/>
    <w:rsid w:val="00B75F85"/>
    <w:rsid w:val="00BA0371"/>
    <w:rsid w:val="00BB732F"/>
    <w:rsid w:val="00BE1E33"/>
    <w:rsid w:val="00BE4C6A"/>
    <w:rsid w:val="00BE6D25"/>
    <w:rsid w:val="00C2225A"/>
    <w:rsid w:val="00C838D9"/>
    <w:rsid w:val="00C84A75"/>
    <w:rsid w:val="00C921BD"/>
    <w:rsid w:val="00CA67DC"/>
    <w:rsid w:val="00CA6ECE"/>
    <w:rsid w:val="00CA6FB3"/>
    <w:rsid w:val="00CE7EBE"/>
    <w:rsid w:val="00DB2CEC"/>
    <w:rsid w:val="00DC1D08"/>
    <w:rsid w:val="00DD47CE"/>
    <w:rsid w:val="00DF352F"/>
    <w:rsid w:val="00E05CD6"/>
    <w:rsid w:val="00E15B8E"/>
    <w:rsid w:val="00E803E0"/>
    <w:rsid w:val="00E918BB"/>
    <w:rsid w:val="00EA47CA"/>
    <w:rsid w:val="00EB2FB2"/>
    <w:rsid w:val="00EB7916"/>
    <w:rsid w:val="00ED113F"/>
    <w:rsid w:val="00EE2CE3"/>
    <w:rsid w:val="00F01EF6"/>
    <w:rsid w:val="00F05213"/>
    <w:rsid w:val="00F42E7C"/>
    <w:rsid w:val="00F63068"/>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D9ED07D-7927-4D7E-9076-BCB9BBA26F0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176</Words>
  <Characters>1276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2021-05-24T13:37:00Z</dcterms:created>
  <dcterms:modified xsi:type="dcterms:W3CDTF">2021-05-24T13:42:00Z</dcterms:modified>
</cp:coreProperties>
</file>