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56634" w14:textId="4B1FE5E7" w:rsidR="002F11FC" w:rsidRDefault="001E5669" w:rsidP="00A0499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PATVIRTINTA</w:t>
      </w:r>
    </w:p>
    <w:p w14:paraId="21C3A131" w14:textId="4D679D2C" w:rsidR="001E5669" w:rsidRDefault="001E5669" w:rsidP="00A0499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Šakių rajono savivaldybės administracijos direktoriaus</w:t>
      </w:r>
    </w:p>
    <w:p w14:paraId="1B058026" w14:textId="68245ED6" w:rsidR="001E5669" w:rsidRDefault="001E5669" w:rsidP="00A0499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2021 m. birželio   d. įsakymu Nr. AT -</w:t>
      </w:r>
    </w:p>
    <w:p w14:paraId="057EA0C0" w14:textId="77777777" w:rsidR="002F11FC" w:rsidRDefault="002F11FC" w:rsidP="00A04991">
      <w:pPr>
        <w:rPr>
          <w:rFonts w:ascii="Times New Roman" w:hAnsi="Times New Roman"/>
          <w:szCs w:val="24"/>
        </w:rPr>
      </w:pPr>
    </w:p>
    <w:p w14:paraId="65E9A0A4" w14:textId="77777777" w:rsidR="002F11FC" w:rsidRDefault="002F11FC" w:rsidP="00A04991">
      <w:pPr>
        <w:rPr>
          <w:rFonts w:ascii="Times New Roman" w:hAnsi="Times New Roman"/>
          <w:szCs w:val="24"/>
        </w:rPr>
      </w:pPr>
    </w:p>
    <w:p w14:paraId="4EC4AAF0" w14:textId="77777777" w:rsidR="002F11FC" w:rsidRPr="008938A6" w:rsidRDefault="002F11FC" w:rsidP="002F11FC">
      <w:pPr>
        <w:jc w:val="center"/>
        <w:rPr>
          <w:b/>
          <w:caps/>
        </w:rPr>
      </w:pPr>
      <w:r>
        <w:rPr>
          <w:b/>
          <w:caps/>
        </w:rPr>
        <w:t>I</w:t>
      </w:r>
      <w:r w:rsidRPr="008938A6">
        <w:rPr>
          <w:b/>
          <w:caps/>
        </w:rPr>
        <w:t>nformacija APIE</w:t>
      </w:r>
    </w:p>
    <w:p w14:paraId="69DEA096" w14:textId="77777777" w:rsidR="002F11FC" w:rsidRPr="008938A6" w:rsidRDefault="002F11FC" w:rsidP="002F11FC">
      <w:pPr>
        <w:jc w:val="center"/>
        <w:rPr>
          <w:b/>
          <w:caps/>
        </w:rPr>
      </w:pPr>
      <w:r w:rsidRPr="008938A6">
        <w:rPr>
          <w:b/>
          <w:caps/>
        </w:rPr>
        <w:t>maudyklų vandens kokybės stebėsenos vykdymĄ</w:t>
      </w:r>
    </w:p>
    <w:p w14:paraId="1CC38DCF" w14:textId="77777777" w:rsidR="002F11FC" w:rsidRPr="008938A6" w:rsidRDefault="002F11FC" w:rsidP="002F11FC">
      <w:pPr>
        <w:jc w:val="center"/>
        <w:rPr>
          <w:b/>
        </w:rPr>
      </w:pPr>
    </w:p>
    <w:p w14:paraId="15240695" w14:textId="7E551494" w:rsidR="002F11FC" w:rsidRPr="008938A6" w:rsidRDefault="002F11FC" w:rsidP="002F11FC">
      <w:pPr>
        <w:jc w:val="center"/>
        <w:rPr>
          <w:b/>
        </w:rPr>
      </w:pPr>
      <w:r w:rsidRPr="008938A6">
        <w:rPr>
          <w:b/>
        </w:rPr>
        <w:t>1 lentelė. 20</w:t>
      </w:r>
      <w:r w:rsidR="00E402B2">
        <w:rPr>
          <w:b/>
        </w:rPr>
        <w:t>2</w:t>
      </w:r>
      <w:r w:rsidR="00AF2628">
        <w:rPr>
          <w:b/>
        </w:rPr>
        <w:t>1</w:t>
      </w:r>
      <w:r w:rsidRPr="008938A6">
        <w:rPr>
          <w:b/>
        </w:rPr>
        <w:t xml:space="preserve"> m. numatomų stebėti maudyklų sąrašas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2255"/>
        <w:gridCol w:w="2256"/>
        <w:gridCol w:w="2242"/>
        <w:gridCol w:w="2122"/>
      </w:tblGrid>
      <w:tr w:rsidR="002F11FC" w:rsidRPr="008938A6" w14:paraId="7F309D3B" w14:textId="77777777" w:rsidTr="002F11FC">
        <w:tc>
          <w:tcPr>
            <w:tcW w:w="754" w:type="dxa"/>
          </w:tcPr>
          <w:p w14:paraId="221D4771" w14:textId="77777777" w:rsidR="002F11FC" w:rsidRPr="008938A6" w:rsidRDefault="002F11FC" w:rsidP="008C3FF2">
            <w:pPr>
              <w:jc w:val="center"/>
            </w:pPr>
            <w:r w:rsidRPr="008938A6">
              <w:t>Eil. Nr.</w:t>
            </w:r>
          </w:p>
        </w:tc>
        <w:tc>
          <w:tcPr>
            <w:tcW w:w="2255" w:type="dxa"/>
          </w:tcPr>
          <w:p w14:paraId="584A6E33" w14:textId="77777777" w:rsidR="002F11FC" w:rsidRPr="008938A6" w:rsidRDefault="002F11FC" w:rsidP="008C3FF2">
            <w:pPr>
              <w:jc w:val="center"/>
            </w:pPr>
            <w:r w:rsidRPr="008938A6">
              <w:t>Maudyklos pavadinimas</w:t>
            </w:r>
          </w:p>
        </w:tc>
        <w:tc>
          <w:tcPr>
            <w:tcW w:w="2256" w:type="dxa"/>
          </w:tcPr>
          <w:p w14:paraId="3A72848D" w14:textId="77777777" w:rsidR="002F11FC" w:rsidRPr="008938A6" w:rsidRDefault="002F11FC" w:rsidP="008C3FF2">
            <w:pPr>
              <w:jc w:val="center"/>
            </w:pPr>
            <w:r w:rsidRPr="008938A6">
              <w:t>Informacija apie paplūdimio įteisinimą, nurodant nutarimą / sprendimą</w:t>
            </w:r>
          </w:p>
        </w:tc>
        <w:tc>
          <w:tcPr>
            <w:tcW w:w="2242" w:type="dxa"/>
          </w:tcPr>
          <w:p w14:paraId="5653EFE3" w14:textId="77777777" w:rsidR="002F11FC" w:rsidRPr="008938A6" w:rsidRDefault="002F11FC" w:rsidP="008C3FF2">
            <w:pPr>
              <w:jc w:val="center"/>
            </w:pPr>
            <w:r w:rsidRPr="008938A6">
              <w:t>Žyma apie įtraukimą į Europos Komisijai teiktinų maudyklų sąrašą (Įtraukti / Neįtraukti)</w:t>
            </w:r>
          </w:p>
        </w:tc>
        <w:tc>
          <w:tcPr>
            <w:tcW w:w="2122" w:type="dxa"/>
          </w:tcPr>
          <w:p w14:paraId="6D26A90F" w14:textId="77777777" w:rsidR="002F11FC" w:rsidRPr="008938A6" w:rsidRDefault="002F11FC" w:rsidP="008C3FF2">
            <w:pPr>
              <w:jc w:val="center"/>
            </w:pPr>
            <w:r w:rsidRPr="008938A6">
              <w:t>Pastabos</w:t>
            </w:r>
          </w:p>
        </w:tc>
      </w:tr>
      <w:tr w:rsidR="002F11FC" w:rsidRPr="008938A6" w14:paraId="29B854A2" w14:textId="77777777" w:rsidTr="002F11FC">
        <w:tc>
          <w:tcPr>
            <w:tcW w:w="754" w:type="dxa"/>
          </w:tcPr>
          <w:p w14:paraId="070CD926" w14:textId="77777777" w:rsidR="002F11FC" w:rsidRPr="008938A6" w:rsidRDefault="002F11FC" w:rsidP="008C3FF2">
            <w:pPr>
              <w:jc w:val="center"/>
            </w:pPr>
            <w:r w:rsidRPr="008938A6">
              <w:t>1</w:t>
            </w:r>
          </w:p>
        </w:tc>
        <w:tc>
          <w:tcPr>
            <w:tcW w:w="2255" w:type="dxa"/>
          </w:tcPr>
          <w:p w14:paraId="12F32BE6" w14:textId="77777777" w:rsidR="002F11FC" w:rsidRPr="008938A6" w:rsidRDefault="002F11FC" w:rsidP="008C3FF2">
            <w:pPr>
              <w:jc w:val="center"/>
            </w:pPr>
            <w:r w:rsidRPr="008938A6">
              <w:t>2</w:t>
            </w:r>
          </w:p>
        </w:tc>
        <w:tc>
          <w:tcPr>
            <w:tcW w:w="2256" w:type="dxa"/>
          </w:tcPr>
          <w:p w14:paraId="15E7C6A9" w14:textId="77777777" w:rsidR="002F11FC" w:rsidRPr="008938A6" w:rsidRDefault="002F11FC" w:rsidP="008C3FF2">
            <w:pPr>
              <w:jc w:val="center"/>
            </w:pPr>
            <w:r w:rsidRPr="008938A6">
              <w:t>3</w:t>
            </w:r>
          </w:p>
        </w:tc>
        <w:tc>
          <w:tcPr>
            <w:tcW w:w="2242" w:type="dxa"/>
          </w:tcPr>
          <w:p w14:paraId="77BD0C65" w14:textId="77777777" w:rsidR="002F11FC" w:rsidRPr="008938A6" w:rsidRDefault="002F11FC" w:rsidP="008C3FF2">
            <w:pPr>
              <w:jc w:val="center"/>
            </w:pPr>
            <w:r w:rsidRPr="008938A6">
              <w:t>4</w:t>
            </w:r>
          </w:p>
        </w:tc>
        <w:tc>
          <w:tcPr>
            <w:tcW w:w="2122" w:type="dxa"/>
          </w:tcPr>
          <w:p w14:paraId="2A917814" w14:textId="77777777" w:rsidR="002F11FC" w:rsidRPr="008938A6" w:rsidRDefault="002F11FC" w:rsidP="008C3FF2">
            <w:pPr>
              <w:jc w:val="center"/>
            </w:pPr>
            <w:r w:rsidRPr="008938A6">
              <w:t>5</w:t>
            </w:r>
          </w:p>
        </w:tc>
      </w:tr>
      <w:tr w:rsidR="002F11FC" w:rsidRPr="008938A6" w14:paraId="2EF5C931" w14:textId="77777777" w:rsidTr="002F11FC">
        <w:tc>
          <w:tcPr>
            <w:tcW w:w="754" w:type="dxa"/>
          </w:tcPr>
          <w:p w14:paraId="1F939BA0" w14:textId="77777777" w:rsidR="002F11FC" w:rsidRPr="008938A6" w:rsidRDefault="002F11FC" w:rsidP="008C3FF2">
            <w:pPr>
              <w:jc w:val="center"/>
            </w:pPr>
            <w:r>
              <w:t>1.</w:t>
            </w:r>
          </w:p>
        </w:tc>
        <w:tc>
          <w:tcPr>
            <w:tcW w:w="2255" w:type="dxa"/>
          </w:tcPr>
          <w:p w14:paraId="7CC61B9E" w14:textId="77777777" w:rsidR="002F11FC" w:rsidRPr="008938A6" w:rsidRDefault="002F11FC" w:rsidP="008C3FF2">
            <w:r>
              <w:t>Valiulių tvenkinys</w:t>
            </w:r>
          </w:p>
        </w:tc>
        <w:tc>
          <w:tcPr>
            <w:tcW w:w="2256" w:type="dxa"/>
            <w:vAlign w:val="center"/>
          </w:tcPr>
          <w:p w14:paraId="571E7C13" w14:textId="77777777" w:rsidR="002F11FC" w:rsidRPr="00C95B62" w:rsidRDefault="002F11FC" w:rsidP="008C3FF2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vAlign w:val="center"/>
          </w:tcPr>
          <w:p w14:paraId="478AD286" w14:textId="77777777" w:rsidR="002F11FC" w:rsidRPr="00C95B62" w:rsidRDefault="002F11FC" w:rsidP="008C3FF2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33BB2E8E" w14:textId="77777777" w:rsidR="002F11FC" w:rsidRPr="008938A6" w:rsidRDefault="002F11FC" w:rsidP="008C3FF2">
            <w:pPr>
              <w:jc w:val="center"/>
            </w:pPr>
          </w:p>
        </w:tc>
      </w:tr>
      <w:tr w:rsidR="002F11FC" w:rsidRPr="008938A6" w14:paraId="6F18048A" w14:textId="77777777" w:rsidTr="002F11FC">
        <w:tc>
          <w:tcPr>
            <w:tcW w:w="754" w:type="dxa"/>
          </w:tcPr>
          <w:p w14:paraId="26341AD8" w14:textId="77777777" w:rsidR="002F11FC" w:rsidRPr="008938A6" w:rsidRDefault="002F11FC" w:rsidP="002F11FC">
            <w:pPr>
              <w:jc w:val="center"/>
            </w:pPr>
            <w:r>
              <w:t>2.</w:t>
            </w:r>
          </w:p>
        </w:tc>
        <w:tc>
          <w:tcPr>
            <w:tcW w:w="2255" w:type="dxa"/>
          </w:tcPr>
          <w:p w14:paraId="37F6933B" w14:textId="77777777" w:rsidR="002F11FC" w:rsidRPr="008938A6" w:rsidRDefault="002F11FC" w:rsidP="002F11FC">
            <w:r w:rsidRPr="00C95B62">
              <w:rPr>
                <w:rFonts w:ascii="Times New Roman" w:hAnsi="Times New Roman"/>
                <w:szCs w:val="24"/>
              </w:rPr>
              <w:t>Lukšių tvenkinys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1235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3194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3E58C8B1" w14:textId="77777777" w:rsidR="002F11FC" w:rsidRPr="008938A6" w:rsidRDefault="002F11FC" w:rsidP="002F11FC">
            <w:pPr>
              <w:jc w:val="center"/>
            </w:pPr>
          </w:p>
        </w:tc>
      </w:tr>
      <w:tr w:rsidR="002F11FC" w:rsidRPr="008938A6" w14:paraId="6FDABB15" w14:textId="77777777" w:rsidTr="002F11FC">
        <w:tc>
          <w:tcPr>
            <w:tcW w:w="754" w:type="dxa"/>
          </w:tcPr>
          <w:p w14:paraId="077324F6" w14:textId="77777777" w:rsidR="002F11FC" w:rsidRPr="008938A6" w:rsidRDefault="002F11FC" w:rsidP="002F11FC">
            <w:pPr>
              <w:jc w:val="center"/>
            </w:pPr>
            <w:r>
              <w:t>3.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AA89" w14:textId="77777777" w:rsidR="002F11FC" w:rsidRPr="008938A6" w:rsidRDefault="002F11FC" w:rsidP="002F11FC">
            <w:pPr>
              <w:tabs>
                <w:tab w:val="left" w:pos="555"/>
              </w:tabs>
            </w:pPr>
            <w:r>
              <w:t>Ritinių tvenkinys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3A51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E229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7C7A033A" w14:textId="77777777" w:rsidR="002F11FC" w:rsidRPr="008938A6" w:rsidRDefault="002F11FC" w:rsidP="002F11FC">
            <w:pPr>
              <w:jc w:val="center"/>
            </w:pPr>
          </w:p>
        </w:tc>
      </w:tr>
      <w:tr w:rsidR="002F11FC" w:rsidRPr="008938A6" w14:paraId="600D560B" w14:textId="77777777" w:rsidTr="002F11FC">
        <w:tc>
          <w:tcPr>
            <w:tcW w:w="754" w:type="dxa"/>
          </w:tcPr>
          <w:p w14:paraId="35480DF0" w14:textId="77777777" w:rsidR="002F11FC" w:rsidRPr="008938A6" w:rsidRDefault="002F11FC" w:rsidP="002F11FC">
            <w:pPr>
              <w:jc w:val="center"/>
            </w:pPr>
            <w:r>
              <w:t>4.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8D07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Šakių miesto ežeras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FB0A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A300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3F2DEDEC" w14:textId="77777777" w:rsidR="002F11FC" w:rsidRPr="008938A6" w:rsidRDefault="002F11FC" w:rsidP="002F11FC">
            <w:pPr>
              <w:jc w:val="center"/>
            </w:pPr>
          </w:p>
        </w:tc>
      </w:tr>
      <w:tr w:rsidR="002F11FC" w:rsidRPr="008938A6" w14:paraId="7E79C25A" w14:textId="77777777" w:rsidTr="002F11FC">
        <w:tc>
          <w:tcPr>
            <w:tcW w:w="754" w:type="dxa"/>
          </w:tcPr>
          <w:p w14:paraId="7AAABFA1" w14:textId="77777777" w:rsidR="002F11FC" w:rsidRPr="008938A6" w:rsidRDefault="002F11FC" w:rsidP="002F11FC">
            <w:pPr>
              <w:jc w:val="center"/>
            </w:pPr>
            <w:r>
              <w:t>5.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8950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Nemunas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856C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6563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297B690C" w14:textId="77777777" w:rsidR="002F11FC" w:rsidRPr="008938A6" w:rsidRDefault="002F11FC" w:rsidP="002F11FC">
            <w:pPr>
              <w:jc w:val="center"/>
            </w:pPr>
          </w:p>
        </w:tc>
      </w:tr>
      <w:tr w:rsidR="002F11FC" w:rsidRPr="008938A6" w14:paraId="74BFBDFF" w14:textId="77777777" w:rsidTr="002F11FC">
        <w:tc>
          <w:tcPr>
            <w:tcW w:w="754" w:type="dxa"/>
          </w:tcPr>
          <w:p w14:paraId="20220476" w14:textId="77777777" w:rsidR="002F11FC" w:rsidRDefault="002F11FC" w:rsidP="002F11FC">
            <w:pPr>
              <w:jc w:val="center"/>
            </w:pPr>
            <w:r>
              <w:t>6.</w:t>
            </w:r>
          </w:p>
        </w:tc>
        <w:tc>
          <w:tcPr>
            <w:tcW w:w="2255" w:type="dxa"/>
            <w:vAlign w:val="center"/>
          </w:tcPr>
          <w:p w14:paraId="5411EFD1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Šešupė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13AB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Neįteisintas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72CC" w14:textId="77777777" w:rsidR="002F11FC" w:rsidRPr="00C95B62" w:rsidRDefault="002F11FC" w:rsidP="002F11FC">
            <w:pPr>
              <w:jc w:val="center"/>
              <w:rPr>
                <w:rFonts w:ascii="Times New Roman" w:hAnsi="Times New Roman"/>
                <w:szCs w:val="24"/>
                <w:lang w:eastAsia="lt-LT"/>
              </w:rPr>
            </w:pPr>
            <w:r w:rsidRPr="00C95B62">
              <w:rPr>
                <w:rFonts w:ascii="Times New Roman" w:hAnsi="Times New Roman"/>
                <w:szCs w:val="24"/>
                <w:lang w:eastAsia="lt-LT"/>
              </w:rPr>
              <w:t>Neįtraukti</w:t>
            </w:r>
          </w:p>
        </w:tc>
        <w:tc>
          <w:tcPr>
            <w:tcW w:w="2122" w:type="dxa"/>
          </w:tcPr>
          <w:p w14:paraId="15DDB043" w14:textId="77777777" w:rsidR="002F11FC" w:rsidRPr="008938A6" w:rsidRDefault="002F11FC" w:rsidP="002F11FC">
            <w:pPr>
              <w:jc w:val="center"/>
            </w:pPr>
          </w:p>
        </w:tc>
      </w:tr>
    </w:tbl>
    <w:p w14:paraId="7AE8E0A9" w14:textId="77777777" w:rsidR="002F11FC" w:rsidRPr="008938A6" w:rsidRDefault="002F11FC" w:rsidP="002F11FC">
      <w:pPr>
        <w:jc w:val="center"/>
        <w:rPr>
          <w:b/>
        </w:rPr>
      </w:pPr>
    </w:p>
    <w:p w14:paraId="52FFAB81" w14:textId="77777777" w:rsidR="002F11FC" w:rsidRPr="008938A6" w:rsidRDefault="002F11FC" w:rsidP="002F11FC">
      <w:pPr>
        <w:jc w:val="center"/>
        <w:rPr>
          <w:b/>
        </w:rPr>
      </w:pPr>
    </w:p>
    <w:p w14:paraId="3563544C" w14:textId="77777777" w:rsidR="002F11FC" w:rsidRPr="008938A6" w:rsidRDefault="002F11FC" w:rsidP="002F11FC">
      <w:pPr>
        <w:jc w:val="center"/>
        <w:rPr>
          <w:b/>
        </w:rPr>
      </w:pPr>
    </w:p>
    <w:p w14:paraId="3EA5B8AF" w14:textId="77777777" w:rsidR="002F11FC" w:rsidRPr="008938A6" w:rsidRDefault="002F11FC" w:rsidP="002F11FC">
      <w:pPr>
        <w:jc w:val="center"/>
        <w:rPr>
          <w:b/>
        </w:rPr>
      </w:pPr>
    </w:p>
    <w:p w14:paraId="76AAD994" w14:textId="50752A9D" w:rsidR="002F11FC" w:rsidRPr="008938A6" w:rsidRDefault="002F11FC" w:rsidP="002F11FC">
      <w:pPr>
        <w:jc w:val="center"/>
        <w:rPr>
          <w:b/>
        </w:rPr>
      </w:pPr>
      <w:r w:rsidRPr="008938A6">
        <w:rPr>
          <w:b/>
        </w:rPr>
        <w:t>2 lentelė. 20</w:t>
      </w:r>
      <w:r w:rsidR="00AF2628">
        <w:rPr>
          <w:b/>
        </w:rPr>
        <w:t>21</w:t>
      </w:r>
      <w:r w:rsidRPr="008938A6">
        <w:rPr>
          <w:b/>
        </w:rPr>
        <w:t xml:space="preserve"> m. maudyklų stebėsenos kalendorinis grafikas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2360"/>
        <w:gridCol w:w="1185"/>
        <w:gridCol w:w="1188"/>
        <w:gridCol w:w="1135"/>
        <w:gridCol w:w="1238"/>
        <w:gridCol w:w="1209"/>
      </w:tblGrid>
      <w:tr w:rsidR="002F11FC" w:rsidRPr="008938A6" w14:paraId="2F4DEC6B" w14:textId="77777777" w:rsidTr="008C3FF2">
        <w:tc>
          <w:tcPr>
            <w:tcW w:w="747" w:type="dxa"/>
            <w:vMerge w:val="restart"/>
          </w:tcPr>
          <w:p w14:paraId="1369F1F6" w14:textId="77777777" w:rsidR="002F11FC" w:rsidRPr="008938A6" w:rsidRDefault="002F11FC" w:rsidP="008C3FF2">
            <w:pPr>
              <w:jc w:val="center"/>
            </w:pPr>
            <w:r w:rsidRPr="008938A6">
              <w:t>Eil. Nr.</w:t>
            </w:r>
          </w:p>
        </w:tc>
        <w:tc>
          <w:tcPr>
            <w:tcW w:w="2360" w:type="dxa"/>
            <w:vMerge w:val="restart"/>
          </w:tcPr>
          <w:p w14:paraId="6274331F" w14:textId="77777777" w:rsidR="002F11FC" w:rsidRPr="008938A6" w:rsidRDefault="002F11FC" w:rsidP="008C3FF2">
            <w:pPr>
              <w:jc w:val="center"/>
            </w:pPr>
            <w:r w:rsidRPr="008938A6">
              <w:t>Maudyklos pavadinimas</w:t>
            </w:r>
          </w:p>
        </w:tc>
        <w:tc>
          <w:tcPr>
            <w:tcW w:w="5955" w:type="dxa"/>
            <w:gridSpan w:val="5"/>
          </w:tcPr>
          <w:p w14:paraId="1EDA146A" w14:textId="77777777" w:rsidR="002F11FC" w:rsidRPr="008938A6" w:rsidRDefault="002F11FC" w:rsidP="008C3FF2">
            <w:pPr>
              <w:jc w:val="center"/>
            </w:pPr>
            <w:r w:rsidRPr="008938A6">
              <w:t xml:space="preserve">Mėginių paėmimo </w:t>
            </w:r>
            <w:r w:rsidR="00C56D4F">
              <w:t>kiekis</w:t>
            </w:r>
          </w:p>
        </w:tc>
      </w:tr>
      <w:tr w:rsidR="002F11FC" w:rsidRPr="008938A6" w14:paraId="210FFCEA" w14:textId="77777777" w:rsidTr="008C3FF2">
        <w:tc>
          <w:tcPr>
            <w:tcW w:w="747" w:type="dxa"/>
            <w:vMerge/>
          </w:tcPr>
          <w:p w14:paraId="5B738A67" w14:textId="77777777" w:rsidR="002F11FC" w:rsidRPr="008938A6" w:rsidRDefault="002F11FC" w:rsidP="008C3FF2">
            <w:pPr>
              <w:jc w:val="center"/>
            </w:pPr>
          </w:p>
        </w:tc>
        <w:tc>
          <w:tcPr>
            <w:tcW w:w="2360" w:type="dxa"/>
            <w:vMerge/>
          </w:tcPr>
          <w:p w14:paraId="7A9180D5" w14:textId="77777777" w:rsidR="002F11FC" w:rsidRPr="008938A6" w:rsidRDefault="002F11FC" w:rsidP="008C3FF2">
            <w:pPr>
              <w:jc w:val="center"/>
            </w:pPr>
          </w:p>
        </w:tc>
        <w:tc>
          <w:tcPr>
            <w:tcW w:w="1185" w:type="dxa"/>
          </w:tcPr>
          <w:p w14:paraId="3B086F67" w14:textId="77777777" w:rsidR="002F11FC" w:rsidRPr="008938A6" w:rsidRDefault="002F11FC" w:rsidP="008C3FF2">
            <w:pPr>
              <w:jc w:val="center"/>
            </w:pPr>
            <w:r w:rsidRPr="008938A6">
              <w:t>Gegužė</w:t>
            </w:r>
          </w:p>
        </w:tc>
        <w:tc>
          <w:tcPr>
            <w:tcW w:w="1188" w:type="dxa"/>
          </w:tcPr>
          <w:p w14:paraId="4DA69E5B" w14:textId="77777777" w:rsidR="002F11FC" w:rsidRPr="008938A6" w:rsidRDefault="002F11FC" w:rsidP="008C3FF2">
            <w:pPr>
              <w:jc w:val="center"/>
            </w:pPr>
            <w:r w:rsidRPr="008938A6">
              <w:t>Birželis</w:t>
            </w:r>
          </w:p>
        </w:tc>
        <w:tc>
          <w:tcPr>
            <w:tcW w:w="1135" w:type="dxa"/>
          </w:tcPr>
          <w:p w14:paraId="0C15DE08" w14:textId="77777777" w:rsidR="002F11FC" w:rsidRPr="008938A6" w:rsidRDefault="002F11FC" w:rsidP="008C3FF2">
            <w:pPr>
              <w:jc w:val="center"/>
            </w:pPr>
            <w:r w:rsidRPr="008938A6">
              <w:t>Liepa</w:t>
            </w:r>
          </w:p>
        </w:tc>
        <w:tc>
          <w:tcPr>
            <w:tcW w:w="1238" w:type="dxa"/>
          </w:tcPr>
          <w:p w14:paraId="3DF38BA2" w14:textId="77777777" w:rsidR="002F11FC" w:rsidRPr="008938A6" w:rsidRDefault="002F11FC" w:rsidP="008C3FF2">
            <w:pPr>
              <w:jc w:val="center"/>
            </w:pPr>
            <w:r w:rsidRPr="008938A6">
              <w:t>Rugpjūtis</w:t>
            </w:r>
          </w:p>
        </w:tc>
        <w:tc>
          <w:tcPr>
            <w:tcW w:w="1209" w:type="dxa"/>
          </w:tcPr>
          <w:p w14:paraId="43409E91" w14:textId="77777777" w:rsidR="002F11FC" w:rsidRPr="008938A6" w:rsidRDefault="002F11FC" w:rsidP="008C3FF2">
            <w:pPr>
              <w:jc w:val="center"/>
            </w:pPr>
            <w:r w:rsidRPr="008938A6">
              <w:t>Rugsėjis</w:t>
            </w:r>
          </w:p>
        </w:tc>
      </w:tr>
      <w:tr w:rsidR="002F11FC" w:rsidRPr="008938A6" w14:paraId="1C636D9F" w14:textId="77777777" w:rsidTr="008C3FF2">
        <w:tc>
          <w:tcPr>
            <w:tcW w:w="747" w:type="dxa"/>
          </w:tcPr>
          <w:p w14:paraId="7D66677C" w14:textId="77777777" w:rsidR="002F11FC" w:rsidRPr="008938A6" w:rsidRDefault="002F11FC" w:rsidP="008C3FF2">
            <w:pPr>
              <w:jc w:val="center"/>
            </w:pPr>
            <w:r w:rsidRPr="008938A6">
              <w:t>1</w:t>
            </w:r>
          </w:p>
        </w:tc>
        <w:tc>
          <w:tcPr>
            <w:tcW w:w="2360" w:type="dxa"/>
          </w:tcPr>
          <w:p w14:paraId="5C9CEF04" w14:textId="77777777" w:rsidR="002F11FC" w:rsidRPr="008938A6" w:rsidRDefault="002F11FC" w:rsidP="008C3FF2">
            <w:pPr>
              <w:jc w:val="center"/>
            </w:pPr>
            <w:r w:rsidRPr="008938A6">
              <w:t>2</w:t>
            </w:r>
          </w:p>
        </w:tc>
        <w:tc>
          <w:tcPr>
            <w:tcW w:w="1185" w:type="dxa"/>
          </w:tcPr>
          <w:p w14:paraId="0B8A46BF" w14:textId="77777777" w:rsidR="002F11FC" w:rsidRPr="008938A6" w:rsidRDefault="002F11FC" w:rsidP="008C3FF2">
            <w:pPr>
              <w:jc w:val="center"/>
            </w:pPr>
            <w:r w:rsidRPr="008938A6">
              <w:t>3</w:t>
            </w:r>
          </w:p>
        </w:tc>
        <w:tc>
          <w:tcPr>
            <w:tcW w:w="1188" w:type="dxa"/>
          </w:tcPr>
          <w:p w14:paraId="52C8BC24" w14:textId="77777777" w:rsidR="002F11FC" w:rsidRPr="008938A6" w:rsidRDefault="002F11FC" w:rsidP="008C3FF2">
            <w:pPr>
              <w:jc w:val="center"/>
            </w:pPr>
            <w:r w:rsidRPr="008938A6">
              <w:t>4</w:t>
            </w:r>
          </w:p>
        </w:tc>
        <w:tc>
          <w:tcPr>
            <w:tcW w:w="1135" w:type="dxa"/>
          </w:tcPr>
          <w:p w14:paraId="79E6981A" w14:textId="77777777" w:rsidR="002F11FC" w:rsidRPr="008938A6" w:rsidRDefault="002F11FC" w:rsidP="008C3FF2">
            <w:pPr>
              <w:jc w:val="center"/>
            </w:pPr>
            <w:r w:rsidRPr="008938A6">
              <w:t>5</w:t>
            </w:r>
          </w:p>
        </w:tc>
        <w:tc>
          <w:tcPr>
            <w:tcW w:w="1238" w:type="dxa"/>
          </w:tcPr>
          <w:p w14:paraId="1E661449" w14:textId="77777777" w:rsidR="002F11FC" w:rsidRPr="008938A6" w:rsidRDefault="002F11FC" w:rsidP="008C3FF2">
            <w:pPr>
              <w:jc w:val="center"/>
            </w:pPr>
            <w:r w:rsidRPr="008938A6">
              <w:t>6</w:t>
            </w:r>
          </w:p>
        </w:tc>
        <w:tc>
          <w:tcPr>
            <w:tcW w:w="1209" w:type="dxa"/>
          </w:tcPr>
          <w:p w14:paraId="4D24EB4B" w14:textId="77777777" w:rsidR="002F11FC" w:rsidRPr="008938A6" w:rsidRDefault="002F11FC" w:rsidP="008C3FF2">
            <w:pPr>
              <w:jc w:val="center"/>
            </w:pPr>
            <w:r w:rsidRPr="008938A6">
              <w:t>7</w:t>
            </w:r>
          </w:p>
        </w:tc>
      </w:tr>
      <w:tr w:rsidR="002F11FC" w:rsidRPr="008938A6" w14:paraId="3177C983" w14:textId="77777777" w:rsidTr="008C3FF2">
        <w:tc>
          <w:tcPr>
            <w:tcW w:w="747" w:type="dxa"/>
          </w:tcPr>
          <w:p w14:paraId="2D712A48" w14:textId="77777777" w:rsidR="002F11FC" w:rsidRPr="008938A6" w:rsidRDefault="002F11FC" w:rsidP="008C3FF2">
            <w:pPr>
              <w:jc w:val="center"/>
            </w:pPr>
            <w:r>
              <w:t>1.</w:t>
            </w:r>
          </w:p>
        </w:tc>
        <w:tc>
          <w:tcPr>
            <w:tcW w:w="2360" w:type="dxa"/>
          </w:tcPr>
          <w:p w14:paraId="696FC480" w14:textId="77777777" w:rsidR="002F11FC" w:rsidRPr="008938A6" w:rsidRDefault="002F11FC" w:rsidP="008C3FF2">
            <w:r>
              <w:t>Valiulių tvenkinys</w:t>
            </w:r>
          </w:p>
        </w:tc>
        <w:tc>
          <w:tcPr>
            <w:tcW w:w="1185" w:type="dxa"/>
          </w:tcPr>
          <w:p w14:paraId="7FD2531D" w14:textId="77777777" w:rsidR="002F11FC" w:rsidRPr="008938A6" w:rsidRDefault="00C56D4F" w:rsidP="008C3FF2">
            <w:pPr>
              <w:jc w:val="center"/>
            </w:pPr>
            <w:r>
              <w:t>1</w:t>
            </w:r>
          </w:p>
        </w:tc>
        <w:tc>
          <w:tcPr>
            <w:tcW w:w="1188" w:type="dxa"/>
          </w:tcPr>
          <w:p w14:paraId="42CB7FF6" w14:textId="77777777" w:rsidR="002F11FC" w:rsidRPr="008938A6" w:rsidRDefault="009C0EA6" w:rsidP="008C3FF2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13F8E719" w14:textId="77777777" w:rsidR="002F11FC" w:rsidRPr="008938A6" w:rsidRDefault="009C0EA6" w:rsidP="008C3FF2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4EC65EAE" w14:textId="77777777" w:rsidR="002F11FC" w:rsidRPr="008938A6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209" w:type="dxa"/>
          </w:tcPr>
          <w:p w14:paraId="2B2B26AF" w14:textId="77777777" w:rsidR="002F11FC" w:rsidRPr="008938A6" w:rsidRDefault="009C0EA6" w:rsidP="008C3FF2">
            <w:pPr>
              <w:jc w:val="center"/>
            </w:pPr>
            <w:r>
              <w:t>1</w:t>
            </w:r>
          </w:p>
        </w:tc>
      </w:tr>
      <w:tr w:rsidR="002F11FC" w:rsidRPr="008938A6" w14:paraId="08B89E96" w14:textId="77777777" w:rsidTr="008C3FF2">
        <w:tc>
          <w:tcPr>
            <w:tcW w:w="747" w:type="dxa"/>
          </w:tcPr>
          <w:p w14:paraId="5B7A7A6F" w14:textId="77777777" w:rsidR="002F11FC" w:rsidRPr="008938A6" w:rsidRDefault="002F11FC" w:rsidP="002F11FC">
            <w:pPr>
              <w:jc w:val="center"/>
            </w:pPr>
            <w:r>
              <w:t>2.</w:t>
            </w:r>
          </w:p>
        </w:tc>
        <w:tc>
          <w:tcPr>
            <w:tcW w:w="2360" w:type="dxa"/>
          </w:tcPr>
          <w:p w14:paraId="04B7D7FC" w14:textId="77777777" w:rsidR="002F11FC" w:rsidRPr="008938A6" w:rsidRDefault="002F11FC" w:rsidP="002F11FC">
            <w:r w:rsidRPr="00C95B62">
              <w:rPr>
                <w:rFonts w:ascii="Times New Roman" w:hAnsi="Times New Roman"/>
                <w:szCs w:val="24"/>
              </w:rPr>
              <w:t>Lukšių tvenkinys</w:t>
            </w:r>
          </w:p>
        </w:tc>
        <w:tc>
          <w:tcPr>
            <w:tcW w:w="1185" w:type="dxa"/>
          </w:tcPr>
          <w:p w14:paraId="1BE581FE" w14:textId="77777777" w:rsidR="002F11FC" w:rsidRDefault="00C56D4F" w:rsidP="002F11FC">
            <w:pPr>
              <w:jc w:val="center"/>
            </w:pPr>
            <w:r>
              <w:t>1</w:t>
            </w:r>
          </w:p>
        </w:tc>
        <w:tc>
          <w:tcPr>
            <w:tcW w:w="1188" w:type="dxa"/>
          </w:tcPr>
          <w:p w14:paraId="4EB89D87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1B801CFC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1CE4BA54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209" w:type="dxa"/>
          </w:tcPr>
          <w:p w14:paraId="0DCCE6A2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721FBAF3" w14:textId="77777777" w:rsidTr="00AC2BC2">
        <w:tc>
          <w:tcPr>
            <w:tcW w:w="747" w:type="dxa"/>
          </w:tcPr>
          <w:p w14:paraId="2DA889C7" w14:textId="77777777" w:rsidR="002F11FC" w:rsidRPr="008938A6" w:rsidRDefault="002F11FC" w:rsidP="002F11FC">
            <w:pPr>
              <w:jc w:val="center"/>
            </w:pPr>
            <w:r>
              <w:t>3.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745B" w14:textId="77777777" w:rsidR="002F11FC" w:rsidRPr="008938A6" w:rsidRDefault="002F11FC" w:rsidP="002F11FC">
            <w:pPr>
              <w:tabs>
                <w:tab w:val="left" w:pos="555"/>
              </w:tabs>
            </w:pPr>
            <w:r>
              <w:t>Ritinių tvenkinys</w:t>
            </w:r>
          </w:p>
        </w:tc>
        <w:tc>
          <w:tcPr>
            <w:tcW w:w="1185" w:type="dxa"/>
          </w:tcPr>
          <w:p w14:paraId="4D0E9176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188" w:type="dxa"/>
          </w:tcPr>
          <w:p w14:paraId="42EF43DE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700B79FB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03538654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209" w:type="dxa"/>
          </w:tcPr>
          <w:p w14:paraId="3654E69C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61DF4CCC" w14:textId="77777777" w:rsidTr="008C3FF2">
        <w:tc>
          <w:tcPr>
            <w:tcW w:w="747" w:type="dxa"/>
          </w:tcPr>
          <w:p w14:paraId="4653E9AC" w14:textId="77777777" w:rsidR="002F11FC" w:rsidRPr="008938A6" w:rsidRDefault="002F11FC" w:rsidP="002F11FC">
            <w:pPr>
              <w:jc w:val="center"/>
            </w:pPr>
            <w:r>
              <w:t>4.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4CD2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Šakių miesto ežeras</w:t>
            </w:r>
          </w:p>
        </w:tc>
        <w:tc>
          <w:tcPr>
            <w:tcW w:w="1185" w:type="dxa"/>
          </w:tcPr>
          <w:p w14:paraId="36E7C5E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188" w:type="dxa"/>
          </w:tcPr>
          <w:p w14:paraId="749F9F1B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2AA7C280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00DD6D5D" w14:textId="77777777" w:rsidR="002F11FC" w:rsidRDefault="009C0EA6" w:rsidP="009C0EA6">
            <w:r>
              <w:t xml:space="preserve">        2</w:t>
            </w:r>
          </w:p>
        </w:tc>
        <w:tc>
          <w:tcPr>
            <w:tcW w:w="1209" w:type="dxa"/>
          </w:tcPr>
          <w:p w14:paraId="49B9397D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0B13550A" w14:textId="77777777" w:rsidTr="008C3FF2">
        <w:tc>
          <w:tcPr>
            <w:tcW w:w="747" w:type="dxa"/>
          </w:tcPr>
          <w:p w14:paraId="4E9211FD" w14:textId="77777777" w:rsidR="002F11FC" w:rsidRPr="008938A6" w:rsidRDefault="002F11FC" w:rsidP="002F11FC">
            <w:pPr>
              <w:jc w:val="center"/>
            </w:pPr>
            <w:r>
              <w:t>5.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F59E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Nemunas</w:t>
            </w:r>
          </w:p>
        </w:tc>
        <w:tc>
          <w:tcPr>
            <w:tcW w:w="1185" w:type="dxa"/>
          </w:tcPr>
          <w:p w14:paraId="3C839F0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188" w:type="dxa"/>
          </w:tcPr>
          <w:p w14:paraId="20783685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3ED04C88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5814CA6E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209" w:type="dxa"/>
          </w:tcPr>
          <w:p w14:paraId="30A6D3AD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  <w:tr w:rsidR="002F11FC" w:rsidRPr="008938A6" w14:paraId="733CC3FE" w14:textId="77777777" w:rsidTr="00AC2BC2">
        <w:tc>
          <w:tcPr>
            <w:tcW w:w="747" w:type="dxa"/>
          </w:tcPr>
          <w:p w14:paraId="7FB21527" w14:textId="77777777" w:rsidR="002F11FC" w:rsidRDefault="002F11FC" w:rsidP="002F11FC">
            <w:pPr>
              <w:jc w:val="center"/>
            </w:pPr>
            <w:r>
              <w:t>6.</w:t>
            </w:r>
          </w:p>
        </w:tc>
        <w:tc>
          <w:tcPr>
            <w:tcW w:w="2360" w:type="dxa"/>
            <w:vAlign w:val="center"/>
          </w:tcPr>
          <w:p w14:paraId="6DE28608" w14:textId="77777777" w:rsidR="002F11FC" w:rsidRPr="00C95B62" w:rsidRDefault="002F11FC" w:rsidP="002F11FC">
            <w:pPr>
              <w:rPr>
                <w:rFonts w:ascii="Times New Roman" w:hAnsi="Times New Roman"/>
                <w:szCs w:val="24"/>
              </w:rPr>
            </w:pPr>
            <w:r w:rsidRPr="00C95B62">
              <w:rPr>
                <w:rFonts w:ascii="Times New Roman" w:hAnsi="Times New Roman"/>
                <w:szCs w:val="24"/>
              </w:rPr>
              <w:t>Upė Šešupė</w:t>
            </w:r>
          </w:p>
        </w:tc>
        <w:tc>
          <w:tcPr>
            <w:tcW w:w="1185" w:type="dxa"/>
          </w:tcPr>
          <w:p w14:paraId="263CCD54" w14:textId="77777777" w:rsidR="002F11FC" w:rsidRDefault="002F11FC" w:rsidP="002F11FC">
            <w:pPr>
              <w:jc w:val="center"/>
            </w:pPr>
            <w:r w:rsidRPr="000F3CC1">
              <w:t>1</w:t>
            </w:r>
          </w:p>
        </w:tc>
        <w:tc>
          <w:tcPr>
            <w:tcW w:w="1188" w:type="dxa"/>
          </w:tcPr>
          <w:p w14:paraId="059DE311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135" w:type="dxa"/>
          </w:tcPr>
          <w:p w14:paraId="151CA499" w14:textId="77777777" w:rsidR="002F11FC" w:rsidRDefault="009C0EA6" w:rsidP="002F11FC">
            <w:pPr>
              <w:jc w:val="center"/>
            </w:pPr>
            <w:r>
              <w:t>3</w:t>
            </w:r>
          </w:p>
        </w:tc>
        <w:tc>
          <w:tcPr>
            <w:tcW w:w="1238" w:type="dxa"/>
          </w:tcPr>
          <w:p w14:paraId="06E33583" w14:textId="77777777" w:rsidR="002F11FC" w:rsidRDefault="009C0EA6" w:rsidP="002F11FC">
            <w:pPr>
              <w:jc w:val="center"/>
            </w:pPr>
            <w:r>
              <w:t>2</w:t>
            </w:r>
          </w:p>
        </w:tc>
        <w:tc>
          <w:tcPr>
            <w:tcW w:w="1209" w:type="dxa"/>
          </w:tcPr>
          <w:p w14:paraId="55889158" w14:textId="77777777" w:rsidR="002F11FC" w:rsidRDefault="009C0EA6" w:rsidP="002F11FC">
            <w:pPr>
              <w:jc w:val="center"/>
            </w:pPr>
            <w:r>
              <w:t>1</w:t>
            </w:r>
          </w:p>
        </w:tc>
      </w:tr>
    </w:tbl>
    <w:p w14:paraId="7D37DE1B" w14:textId="77777777" w:rsidR="002F11FC" w:rsidRPr="008938A6" w:rsidRDefault="002F11FC" w:rsidP="002F11FC"/>
    <w:p w14:paraId="6350B54E" w14:textId="77777777" w:rsidR="002F11FC" w:rsidRPr="008938A6" w:rsidRDefault="002F11FC" w:rsidP="002F11FC"/>
    <w:p w14:paraId="2A486926" w14:textId="77777777" w:rsidR="002F11FC" w:rsidRPr="008938A6" w:rsidRDefault="002F11FC" w:rsidP="002F11FC"/>
    <w:p w14:paraId="36F69B4A" w14:textId="77777777" w:rsidR="002F11FC" w:rsidRPr="008938A6" w:rsidRDefault="002F11FC" w:rsidP="002F11FC"/>
    <w:p w14:paraId="37C43239" w14:textId="77777777" w:rsidR="002F11FC" w:rsidRPr="00A84E51" w:rsidRDefault="002F11FC" w:rsidP="00A04991">
      <w:pPr>
        <w:rPr>
          <w:rFonts w:ascii="Times New Roman" w:hAnsi="Times New Roman"/>
          <w:szCs w:val="24"/>
        </w:rPr>
      </w:pPr>
    </w:p>
    <w:sectPr w:rsidR="002F11FC" w:rsidRPr="00A84E51">
      <w:head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6F087" w14:textId="77777777" w:rsidR="00883C39" w:rsidRDefault="00883C39">
      <w:r>
        <w:separator/>
      </w:r>
    </w:p>
  </w:endnote>
  <w:endnote w:type="continuationSeparator" w:id="0">
    <w:p w14:paraId="34F748C3" w14:textId="77777777" w:rsidR="00883C39" w:rsidRDefault="00883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DE610" w14:textId="77777777" w:rsidR="00883C39" w:rsidRDefault="00883C39">
      <w:r>
        <w:separator/>
      </w:r>
    </w:p>
  </w:footnote>
  <w:footnote w:type="continuationSeparator" w:id="0">
    <w:p w14:paraId="3113AA6E" w14:textId="77777777" w:rsidR="00883C39" w:rsidRDefault="00883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DEC0B" w14:textId="77777777" w:rsidR="00D2229D" w:rsidRDefault="00D2229D"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63E91"/>
    <w:rsid w:val="000B7EC8"/>
    <w:rsid w:val="000C08C5"/>
    <w:rsid w:val="000D6E84"/>
    <w:rsid w:val="000D78EA"/>
    <w:rsid w:val="00111BB7"/>
    <w:rsid w:val="0011254C"/>
    <w:rsid w:val="00151D8C"/>
    <w:rsid w:val="001921DB"/>
    <w:rsid w:val="001966D5"/>
    <w:rsid w:val="001D15E2"/>
    <w:rsid w:val="001E396D"/>
    <w:rsid w:val="001E5669"/>
    <w:rsid w:val="002743D0"/>
    <w:rsid w:val="002A5E81"/>
    <w:rsid w:val="002A6899"/>
    <w:rsid w:val="002B3FFF"/>
    <w:rsid w:val="002C235D"/>
    <w:rsid w:val="002D6E24"/>
    <w:rsid w:val="002F11FC"/>
    <w:rsid w:val="00303944"/>
    <w:rsid w:val="00325BA9"/>
    <w:rsid w:val="00327952"/>
    <w:rsid w:val="003B0625"/>
    <w:rsid w:val="003D1081"/>
    <w:rsid w:val="004352BD"/>
    <w:rsid w:val="00480D68"/>
    <w:rsid w:val="004E355D"/>
    <w:rsid w:val="00564D4D"/>
    <w:rsid w:val="0057212A"/>
    <w:rsid w:val="00583213"/>
    <w:rsid w:val="00586A3A"/>
    <w:rsid w:val="005E2652"/>
    <w:rsid w:val="0062359B"/>
    <w:rsid w:val="00675118"/>
    <w:rsid w:val="00746531"/>
    <w:rsid w:val="007D1FBA"/>
    <w:rsid w:val="007F3219"/>
    <w:rsid w:val="008111FC"/>
    <w:rsid w:val="00843EE4"/>
    <w:rsid w:val="00857DD4"/>
    <w:rsid w:val="008614B0"/>
    <w:rsid w:val="00877A10"/>
    <w:rsid w:val="00883C39"/>
    <w:rsid w:val="008B1BC5"/>
    <w:rsid w:val="008F680A"/>
    <w:rsid w:val="00903D42"/>
    <w:rsid w:val="009226BA"/>
    <w:rsid w:val="00956F54"/>
    <w:rsid w:val="00975F37"/>
    <w:rsid w:val="009C0EA6"/>
    <w:rsid w:val="009F5DE6"/>
    <w:rsid w:val="00A0140B"/>
    <w:rsid w:val="00A04991"/>
    <w:rsid w:val="00A11219"/>
    <w:rsid w:val="00A37FFE"/>
    <w:rsid w:val="00A54F0C"/>
    <w:rsid w:val="00A747FC"/>
    <w:rsid w:val="00A84E51"/>
    <w:rsid w:val="00A86793"/>
    <w:rsid w:val="00A91352"/>
    <w:rsid w:val="00A9366A"/>
    <w:rsid w:val="00A977C2"/>
    <w:rsid w:val="00AC62C8"/>
    <w:rsid w:val="00AD6F53"/>
    <w:rsid w:val="00AF2628"/>
    <w:rsid w:val="00AF645C"/>
    <w:rsid w:val="00B300D2"/>
    <w:rsid w:val="00B366CC"/>
    <w:rsid w:val="00C375FF"/>
    <w:rsid w:val="00C56D4F"/>
    <w:rsid w:val="00C71C3F"/>
    <w:rsid w:val="00CC18E6"/>
    <w:rsid w:val="00D2229D"/>
    <w:rsid w:val="00D67A2E"/>
    <w:rsid w:val="00D86DEB"/>
    <w:rsid w:val="00DA5321"/>
    <w:rsid w:val="00DC2712"/>
    <w:rsid w:val="00DD1EC2"/>
    <w:rsid w:val="00DD5E39"/>
    <w:rsid w:val="00DE7F90"/>
    <w:rsid w:val="00DF21DD"/>
    <w:rsid w:val="00E03B1F"/>
    <w:rsid w:val="00E23771"/>
    <w:rsid w:val="00E402B2"/>
    <w:rsid w:val="00F119E6"/>
    <w:rsid w:val="00F46AC7"/>
    <w:rsid w:val="00F6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29C5724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Internetosaitas">
    <w:name w:val="Interneto saitas"/>
    <w:rsid w:val="00A04991"/>
    <w:rPr>
      <w:color w:val="0563C1"/>
      <w:u w:val="single"/>
    </w:rPr>
  </w:style>
  <w:style w:type="paragraph" w:styleId="Betarp">
    <w:name w:val="No Spacing"/>
    <w:qFormat/>
    <w:rsid w:val="00A04991"/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F1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3BC2F5-4CBD-4ED4-AB3B-B8416684AF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11</TotalTime>
  <Pages>1</Pages>
  <Words>166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Jurates</cp:lastModifiedBy>
  <cp:revision>6</cp:revision>
  <cp:lastPrinted>2008-06-12T06:37:00Z</cp:lastPrinted>
  <dcterms:created xsi:type="dcterms:W3CDTF">2021-06-09T07:14:00Z</dcterms:created>
  <dcterms:modified xsi:type="dcterms:W3CDTF">2021-06-10T07:32:00Z</dcterms:modified>
</cp:coreProperties>
</file>