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ACAEC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9742CF" wp14:editId="37EAB15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780C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053F8E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07FBE7C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FBB605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26C6BF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4767B3B" w14:textId="6D6871D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64258">
        <w:rPr>
          <w:b/>
        </w:rPr>
        <w:t xml:space="preserve">NEKILNOJAMOJO TURTO, ESANČIO ŠAKIŲ R. SAV., </w:t>
      </w:r>
      <w:r w:rsidR="00905B6D">
        <w:rPr>
          <w:b/>
        </w:rPr>
        <w:t>KIDULIŲ SEN., KUKARSKĖS K., NEMUNO G. 136</w:t>
      </w:r>
      <w:r w:rsidR="00964258">
        <w:rPr>
          <w:b/>
        </w:rPr>
        <w:t>, PIRKIMO EKONOMINIO IR SOCIALINIO PAGRINDIMO PATVIRTINIMO</w:t>
      </w:r>
    </w:p>
    <w:p w14:paraId="60626F7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5BB4D9" w14:textId="05435D8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</w:t>
      </w:r>
      <w:r w:rsidR="00905B6D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05B6D">
        <w:rPr>
          <w:rFonts w:ascii="Times New Roman" w:hAnsi="Times New Roman"/>
        </w:rPr>
        <w:t xml:space="preserve">liepos       </w:t>
      </w:r>
      <w:r w:rsidR="009642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4835C9A4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85662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ABD9C0" w14:textId="77777777" w:rsidR="00964258" w:rsidRPr="001A052A" w:rsidRDefault="003E13CC" w:rsidP="00964258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="00964258" w:rsidRPr="00EF1889">
        <w:rPr>
          <w:rFonts w:ascii="Times New Roman" w:hAnsi="Times New Roman"/>
          <w:szCs w:val="24"/>
        </w:rPr>
        <w:t xml:space="preserve">Žemės, esamų pastatų ar kitų nekilnojamųjų daiktų </w:t>
      </w:r>
      <w:r w:rsidR="00964258">
        <w:rPr>
          <w:rFonts w:ascii="Times New Roman" w:hAnsi="Times New Roman"/>
          <w:szCs w:val="24"/>
        </w:rPr>
        <w:t>įsigijimo</w:t>
      </w:r>
      <w:r w:rsidR="00964258" w:rsidRPr="00EF1889">
        <w:rPr>
          <w:rFonts w:ascii="Times New Roman" w:hAnsi="Times New Roman"/>
          <w:szCs w:val="24"/>
        </w:rPr>
        <w:t xml:space="preserve"> arba nuomos ar </w:t>
      </w:r>
      <w:r w:rsidR="00964258">
        <w:rPr>
          <w:rFonts w:ascii="Times New Roman" w:hAnsi="Times New Roman"/>
          <w:szCs w:val="24"/>
        </w:rPr>
        <w:t>teisių į šiuos daiktus įsigijimo</w:t>
      </w:r>
      <w:r w:rsidR="00964258" w:rsidRPr="00EF1889">
        <w:rPr>
          <w:rFonts w:ascii="Times New Roman" w:hAnsi="Times New Roman"/>
          <w:szCs w:val="24"/>
        </w:rPr>
        <w:t xml:space="preserve"> tvarkos apraš</w:t>
      </w:r>
      <w:r w:rsidR="00964258">
        <w:rPr>
          <w:rFonts w:ascii="Times New Roman" w:hAnsi="Times New Roman"/>
          <w:szCs w:val="24"/>
        </w:rPr>
        <w:t>o, patvirtinto</w:t>
      </w:r>
      <w:r w:rsidR="00964258" w:rsidRPr="00EF1889">
        <w:rPr>
          <w:rFonts w:ascii="Times New Roman" w:hAnsi="Times New Roman"/>
          <w:szCs w:val="24"/>
        </w:rPr>
        <w:t xml:space="preserve"> Lietuvos Respublikos Vyriausybės </w:t>
      </w:r>
      <w:r w:rsidR="00964258" w:rsidRPr="00406B4D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 w:rsidR="00964258">
        <w:rPr>
          <w:color w:val="000000"/>
          <w:szCs w:val="24"/>
        </w:rPr>
        <w:t xml:space="preserve">, </w:t>
      </w:r>
      <w:r w:rsidR="00E93423" w:rsidRPr="001A052A">
        <w:rPr>
          <w:szCs w:val="24"/>
        </w:rPr>
        <w:t>18</w:t>
      </w:r>
      <w:r w:rsidR="00964258" w:rsidRPr="001A052A">
        <w:rPr>
          <w:szCs w:val="24"/>
        </w:rPr>
        <w:t xml:space="preserve"> punktu,</w:t>
      </w:r>
    </w:p>
    <w:p w14:paraId="75CD8BD0" w14:textId="15DF7324" w:rsidR="006018A7" w:rsidRPr="002443C2" w:rsidRDefault="00964258" w:rsidP="00964258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3B236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tvirtinu</w:t>
      </w:r>
      <w:r w:rsidRPr="003B236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nekilnojamojo turto, esančio Šakių r. sav., </w:t>
      </w:r>
      <w:r w:rsidR="00905B6D">
        <w:rPr>
          <w:rFonts w:ascii="Times New Roman" w:hAnsi="Times New Roman"/>
          <w:szCs w:val="24"/>
        </w:rPr>
        <w:t>Kidulių sen., Kukarskės k., Nemuno g. 136</w:t>
      </w:r>
      <w:r>
        <w:rPr>
          <w:rFonts w:ascii="Times New Roman" w:hAnsi="Times New Roman"/>
          <w:szCs w:val="24"/>
        </w:rPr>
        <w:t>, pirkimo ekonominį ir socialinį pagrindimą (pridedama).</w:t>
      </w:r>
    </w:p>
    <w:p w14:paraId="6979AE6F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C25CC89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249968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1E0B85" w14:textId="77777777"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FAC8D8A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69BE9EA7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D95D5C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DDF7374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5D0B99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2B9FC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33F5C46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767B69D1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77977A0C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093219C5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62135456" w14:textId="748D7D0D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</w:t>
      </w:r>
      <w:r w:rsidR="00905B6D">
        <w:rPr>
          <w:rFonts w:ascii="Times New Roman" w:hAnsi="Times New Roman"/>
        </w:rPr>
        <w:t>1</w:t>
      </w:r>
      <w:r w:rsidRPr="002443C2">
        <w:rPr>
          <w:rFonts w:ascii="Times New Roman" w:hAnsi="Times New Roman"/>
        </w:rPr>
        <w:t>-</w:t>
      </w:r>
      <w:r w:rsidR="00964258">
        <w:rPr>
          <w:rFonts w:ascii="Times New Roman" w:hAnsi="Times New Roman"/>
        </w:rPr>
        <w:t>0</w:t>
      </w:r>
      <w:r w:rsidR="00905B6D">
        <w:rPr>
          <w:rFonts w:ascii="Times New Roman" w:hAnsi="Times New Roman"/>
        </w:rPr>
        <w:t>7</w:t>
      </w:r>
      <w:r w:rsidR="006018A7" w:rsidRPr="002443C2">
        <w:rPr>
          <w:rFonts w:ascii="Times New Roman" w:hAnsi="Times New Roman"/>
        </w:rPr>
        <w:t>-</w:t>
      </w:r>
      <w:r w:rsidR="00905B6D">
        <w:rPr>
          <w:rFonts w:ascii="Times New Roman" w:hAnsi="Times New Roman"/>
        </w:rPr>
        <w:t>0</w:t>
      </w:r>
      <w:r w:rsidR="0045403C">
        <w:rPr>
          <w:rFonts w:ascii="Times New Roman" w:hAnsi="Times New Roman"/>
        </w:rPr>
        <w:t>7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70077" w14:textId="77777777" w:rsidR="00D54A92" w:rsidRDefault="00D54A92">
      <w:r>
        <w:separator/>
      </w:r>
    </w:p>
  </w:endnote>
  <w:endnote w:type="continuationSeparator" w:id="0">
    <w:p w14:paraId="64B9C234" w14:textId="77777777" w:rsidR="00D54A92" w:rsidRDefault="00D54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88FA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1B060" w14:textId="77777777" w:rsidR="00D54A92" w:rsidRDefault="00D54A92">
      <w:r>
        <w:separator/>
      </w:r>
    </w:p>
  </w:footnote>
  <w:footnote w:type="continuationSeparator" w:id="0">
    <w:p w14:paraId="4FF684B3" w14:textId="77777777" w:rsidR="00D54A92" w:rsidRDefault="00D54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647C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B64"/>
    <w:rsid w:val="00005C04"/>
    <w:rsid w:val="00033A5F"/>
    <w:rsid w:val="000374DD"/>
    <w:rsid w:val="00042A3F"/>
    <w:rsid w:val="00072595"/>
    <w:rsid w:val="000810D2"/>
    <w:rsid w:val="00095BF5"/>
    <w:rsid w:val="000E1C4E"/>
    <w:rsid w:val="00117499"/>
    <w:rsid w:val="00124135"/>
    <w:rsid w:val="00134A7F"/>
    <w:rsid w:val="00195577"/>
    <w:rsid w:val="001A052A"/>
    <w:rsid w:val="001D38EF"/>
    <w:rsid w:val="001E4FF7"/>
    <w:rsid w:val="001E7250"/>
    <w:rsid w:val="00236190"/>
    <w:rsid w:val="00243E48"/>
    <w:rsid w:val="002443C2"/>
    <w:rsid w:val="002765E4"/>
    <w:rsid w:val="0028720A"/>
    <w:rsid w:val="002A48D7"/>
    <w:rsid w:val="002D3ABC"/>
    <w:rsid w:val="002E23D9"/>
    <w:rsid w:val="003108E7"/>
    <w:rsid w:val="00313CF0"/>
    <w:rsid w:val="00342E29"/>
    <w:rsid w:val="0036452F"/>
    <w:rsid w:val="003A0C31"/>
    <w:rsid w:val="003A48E7"/>
    <w:rsid w:val="003B69AB"/>
    <w:rsid w:val="003C365C"/>
    <w:rsid w:val="003E13CC"/>
    <w:rsid w:val="003F491F"/>
    <w:rsid w:val="00434111"/>
    <w:rsid w:val="00435ADB"/>
    <w:rsid w:val="004425E9"/>
    <w:rsid w:val="00445AB3"/>
    <w:rsid w:val="0044694D"/>
    <w:rsid w:val="00447675"/>
    <w:rsid w:val="0045403C"/>
    <w:rsid w:val="00463AA3"/>
    <w:rsid w:val="004C6BBC"/>
    <w:rsid w:val="004D04A6"/>
    <w:rsid w:val="004F0245"/>
    <w:rsid w:val="00510709"/>
    <w:rsid w:val="00521D86"/>
    <w:rsid w:val="005234C3"/>
    <w:rsid w:val="0053357A"/>
    <w:rsid w:val="00553550"/>
    <w:rsid w:val="00557D0F"/>
    <w:rsid w:val="005708CB"/>
    <w:rsid w:val="005719E1"/>
    <w:rsid w:val="00573810"/>
    <w:rsid w:val="00583E25"/>
    <w:rsid w:val="005A2FD9"/>
    <w:rsid w:val="005F39DF"/>
    <w:rsid w:val="006018A7"/>
    <w:rsid w:val="00610881"/>
    <w:rsid w:val="00617644"/>
    <w:rsid w:val="00653D79"/>
    <w:rsid w:val="006A33BF"/>
    <w:rsid w:val="0070001E"/>
    <w:rsid w:val="00702B89"/>
    <w:rsid w:val="00730A8F"/>
    <w:rsid w:val="00733E84"/>
    <w:rsid w:val="0075493F"/>
    <w:rsid w:val="00785356"/>
    <w:rsid w:val="0079406B"/>
    <w:rsid w:val="007B0D98"/>
    <w:rsid w:val="007D58FD"/>
    <w:rsid w:val="00812A54"/>
    <w:rsid w:val="00823E23"/>
    <w:rsid w:val="0082541A"/>
    <w:rsid w:val="00871FEF"/>
    <w:rsid w:val="00881620"/>
    <w:rsid w:val="00882D22"/>
    <w:rsid w:val="008845C2"/>
    <w:rsid w:val="008A516F"/>
    <w:rsid w:val="008B0340"/>
    <w:rsid w:val="008C18F4"/>
    <w:rsid w:val="008C1B78"/>
    <w:rsid w:val="008D7A2A"/>
    <w:rsid w:val="008E1DC4"/>
    <w:rsid w:val="008E587F"/>
    <w:rsid w:val="008F40D1"/>
    <w:rsid w:val="008F4809"/>
    <w:rsid w:val="008F587A"/>
    <w:rsid w:val="008F6EE9"/>
    <w:rsid w:val="00905B6D"/>
    <w:rsid w:val="00911898"/>
    <w:rsid w:val="00927D47"/>
    <w:rsid w:val="009305EF"/>
    <w:rsid w:val="00952214"/>
    <w:rsid w:val="00964258"/>
    <w:rsid w:val="00964438"/>
    <w:rsid w:val="009748C5"/>
    <w:rsid w:val="00981A56"/>
    <w:rsid w:val="0098205C"/>
    <w:rsid w:val="009973B2"/>
    <w:rsid w:val="009A480C"/>
    <w:rsid w:val="009B0E8A"/>
    <w:rsid w:val="009C4EAB"/>
    <w:rsid w:val="009E5718"/>
    <w:rsid w:val="009F065C"/>
    <w:rsid w:val="009F55CB"/>
    <w:rsid w:val="00A0004A"/>
    <w:rsid w:val="00A024DA"/>
    <w:rsid w:val="00A6449F"/>
    <w:rsid w:val="00AA6E37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A5B9D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2FBE"/>
    <w:rsid w:val="00D078EB"/>
    <w:rsid w:val="00D230BB"/>
    <w:rsid w:val="00D367D7"/>
    <w:rsid w:val="00D54A92"/>
    <w:rsid w:val="00DB51BA"/>
    <w:rsid w:val="00DC1C28"/>
    <w:rsid w:val="00DD47CE"/>
    <w:rsid w:val="00E432CF"/>
    <w:rsid w:val="00E70809"/>
    <w:rsid w:val="00E918BB"/>
    <w:rsid w:val="00E93423"/>
    <w:rsid w:val="00EA5038"/>
    <w:rsid w:val="00ED113F"/>
    <w:rsid w:val="00EE2CE3"/>
    <w:rsid w:val="00F01EF6"/>
    <w:rsid w:val="00F3231C"/>
    <w:rsid w:val="00F815CD"/>
    <w:rsid w:val="00F933AF"/>
    <w:rsid w:val="00F951AD"/>
    <w:rsid w:val="00FB6F6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A26A7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2020-05-28T06:02:00Z</cp:lastPrinted>
  <dcterms:created xsi:type="dcterms:W3CDTF">2021-07-05T06:30:00Z</dcterms:created>
  <dcterms:modified xsi:type="dcterms:W3CDTF">2021-07-07T06:24:00Z</dcterms:modified>
</cp:coreProperties>
</file>