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2EA375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5AC445B2" wp14:editId="36B2964E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194B3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2FF25EA9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002645C0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574E8DBF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7BA0BEA9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0BF65A9" w14:textId="7007E616" w:rsidR="00DD47CE" w:rsidRPr="00212827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 w:rsidRPr="00212827">
        <w:rPr>
          <w:rFonts w:ascii="Times New Roman" w:hAnsi="Times New Roman"/>
          <w:b/>
        </w:rPr>
        <w:t>DĖL</w:t>
      </w:r>
      <w:r w:rsidR="003A0C31" w:rsidRPr="00212827">
        <w:rPr>
          <w:rFonts w:ascii="Times New Roman" w:hAnsi="Times New Roman"/>
          <w:b/>
        </w:rPr>
        <w:t xml:space="preserve"> </w:t>
      </w:r>
      <w:r w:rsidR="007745C7">
        <w:rPr>
          <w:rFonts w:ascii="Times New Roman" w:hAnsi="Times New Roman"/>
          <w:b/>
        </w:rPr>
        <w:t>ŠAKIŲ RAJONO SAVIVALDYBĖS ADMINISTRACIJOS DIREKTORIAUS 2020 M. S</w:t>
      </w:r>
      <w:r w:rsidR="008921A2">
        <w:rPr>
          <w:rFonts w:ascii="Times New Roman" w:hAnsi="Times New Roman"/>
          <w:b/>
        </w:rPr>
        <w:t>PALIO</w:t>
      </w:r>
      <w:r w:rsidR="007745C7">
        <w:rPr>
          <w:rFonts w:ascii="Times New Roman" w:hAnsi="Times New Roman"/>
          <w:b/>
        </w:rPr>
        <w:t xml:space="preserve"> </w:t>
      </w:r>
      <w:r w:rsidR="008921A2">
        <w:rPr>
          <w:rFonts w:ascii="Times New Roman" w:hAnsi="Times New Roman"/>
          <w:b/>
        </w:rPr>
        <w:t>1</w:t>
      </w:r>
      <w:r w:rsidR="007745C7">
        <w:rPr>
          <w:rFonts w:ascii="Times New Roman" w:hAnsi="Times New Roman"/>
          <w:b/>
        </w:rPr>
        <w:t>2 D. ĮSAKYMO NR. AG-1</w:t>
      </w:r>
      <w:r w:rsidR="008921A2">
        <w:rPr>
          <w:rFonts w:ascii="Times New Roman" w:hAnsi="Times New Roman"/>
          <w:b/>
        </w:rPr>
        <w:t>91</w:t>
      </w:r>
      <w:r w:rsidR="007745C7">
        <w:rPr>
          <w:rFonts w:ascii="Times New Roman" w:hAnsi="Times New Roman"/>
          <w:b/>
        </w:rPr>
        <w:t xml:space="preserve"> „DĖL </w:t>
      </w:r>
      <w:r w:rsidR="00AD7085" w:rsidRPr="00212827">
        <w:rPr>
          <w:rFonts w:ascii="Times New Roman" w:hAnsi="Times New Roman"/>
          <w:b/>
        </w:rPr>
        <w:t xml:space="preserve">ŠAKIŲ </w:t>
      </w:r>
      <w:r w:rsidR="00CD6667" w:rsidRPr="00212827">
        <w:rPr>
          <w:rFonts w:ascii="Times New Roman" w:hAnsi="Times New Roman"/>
          <w:b/>
        </w:rPr>
        <w:t>RAJONO SAVIVALDYBEI NUOSAVYBĖS TEISE PRIKLAUSANČIŲ INŽINERINIŲ STATINIŲ</w:t>
      </w:r>
      <w:r w:rsidR="007745C7">
        <w:rPr>
          <w:rFonts w:ascii="Times New Roman" w:hAnsi="Times New Roman"/>
          <w:b/>
        </w:rPr>
        <w:t xml:space="preserve">“ </w:t>
      </w:r>
      <w:r w:rsidR="007745C7">
        <w:rPr>
          <w:rFonts w:ascii="Times New Roman" w:hAnsi="Times New Roman"/>
          <w:b/>
        </w:rPr>
        <w:t>PAKEITIMO</w:t>
      </w:r>
    </w:p>
    <w:p w14:paraId="29ABDF6F" w14:textId="77777777" w:rsidR="00DD47CE" w:rsidRPr="00212827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1A77366" w14:textId="573A60FC" w:rsidR="00DD47CE" w:rsidRPr="00212827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 w:rsidRPr="00212827">
        <w:rPr>
          <w:rFonts w:ascii="Times New Roman" w:hAnsi="Times New Roman"/>
        </w:rPr>
        <w:t>20</w:t>
      </w:r>
      <w:r w:rsidR="008845E8" w:rsidRPr="00212827">
        <w:rPr>
          <w:rFonts w:ascii="Times New Roman" w:hAnsi="Times New Roman"/>
        </w:rPr>
        <w:t>2</w:t>
      </w:r>
      <w:r w:rsidR="00F5329A">
        <w:rPr>
          <w:rFonts w:ascii="Times New Roman" w:hAnsi="Times New Roman"/>
        </w:rPr>
        <w:t>1</w:t>
      </w:r>
      <w:r w:rsidRPr="00212827">
        <w:rPr>
          <w:rFonts w:ascii="Times New Roman" w:hAnsi="Times New Roman"/>
        </w:rPr>
        <w:t xml:space="preserve"> m. </w:t>
      </w:r>
      <w:r w:rsidR="007745C7">
        <w:rPr>
          <w:rFonts w:ascii="Times New Roman" w:hAnsi="Times New Roman"/>
        </w:rPr>
        <w:t xml:space="preserve">liepos       </w:t>
      </w:r>
      <w:r w:rsidR="00363C95">
        <w:rPr>
          <w:rFonts w:ascii="Times New Roman" w:hAnsi="Times New Roman"/>
        </w:rPr>
        <w:t xml:space="preserve"> </w:t>
      </w:r>
      <w:r w:rsidRPr="00212827">
        <w:rPr>
          <w:rFonts w:ascii="Times New Roman" w:hAnsi="Times New Roman"/>
        </w:rPr>
        <w:t xml:space="preserve">d. </w:t>
      </w:r>
      <w:r w:rsidR="00BE6D25" w:rsidRPr="00212827">
        <w:rPr>
          <w:rFonts w:ascii="Times New Roman" w:hAnsi="Times New Roman"/>
        </w:rPr>
        <w:t xml:space="preserve"> Nr.</w:t>
      </w:r>
      <w:r w:rsidR="003E13CC" w:rsidRPr="00212827">
        <w:rPr>
          <w:rFonts w:ascii="Times New Roman" w:hAnsi="Times New Roman"/>
        </w:rPr>
        <w:t xml:space="preserve"> AG-</w:t>
      </w:r>
    </w:p>
    <w:p w14:paraId="5002F43C" w14:textId="77777777" w:rsidR="00DD47CE" w:rsidRPr="00212827" w:rsidRDefault="00BE6D25">
      <w:pPr>
        <w:pStyle w:val="Antrat1"/>
        <w:ind w:left="0" w:firstLine="0"/>
        <w:jc w:val="center"/>
      </w:pPr>
      <w:r w:rsidRPr="00212827">
        <w:t>Šakiai</w:t>
      </w:r>
    </w:p>
    <w:p w14:paraId="1C607605" w14:textId="77777777" w:rsidR="00434111" w:rsidRPr="00212827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B9C5796" w14:textId="3B417EF8" w:rsidR="00CD6667" w:rsidRPr="00212827" w:rsidRDefault="003E13CC" w:rsidP="00F01AD5">
      <w:pPr>
        <w:tabs>
          <w:tab w:val="left" w:pos="720"/>
        </w:tabs>
        <w:jc w:val="both"/>
        <w:rPr>
          <w:rFonts w:ascii="Times New Roman" w:hAnsi="Times New Roman"/>
          <w:color w:val="FF0000"/>
          <w:szCs w:val="24"/>
        </w:rPr>
      </w:pPr>
      <w:r w:rsidRPr="00212827">
        <w:rPr>
          <w:rFonts w:ascii="Times New Roman" w:hAnsi="Times New Roman"/>
        </w:rPr>
        <w:tab/>
      </w:r>
      <w:r w:rsidR="00CD6667" w:rsidRPr="00212827">
        <w:rPr>
          <w:rFonts w:ascii="Times New Roman" w:hAnsi="Times New Roman"/>
        </w:rPr>
        <w:t xml:space="preserve">Vadovaudamasis </w:t>
      </w:r>
      <w:r w:rsidR="00CD6667" w:rsidRPr="00212827">
        <w:rPr>
          <w:rFonts w:ascii="Times New Roman" w:hAnsi="Times New Roman"/>
          <w:szCs w:val="24"/>
        </w:rPr>
        <w:t>Lietuvos Respublikos</w:t>
      </w:r>
      <w:r w:rsidR="007745C7">
        <w:rPr>
          <w:rFonts w:ascii="Times New Roman" w:hAnsi="Times New Roman"/>
          <w:szCs w:val="24"/>
        </w:rPr>
        <w:t xml:space="preserve"> vietos savivaldos įstatymo 18 straipsnio 1 dalimi, Lietuvos Respublikos </w:t>
      </w:r>
      <w:r w:rsidR="00CD6667" w:rsidRPr="00212827">
        <w:rPr>
          <w:rFonts w:ascii="Times New Roman" w:hAnsi="Times New Roman"/>
          <w:szCs w:val="24"/>
        </w:rPr>
        <w:t xml:space="preserve">kelių įstatymo 4 straipsnio 3 dalimi, Šakių rajono savivaldybės administracijos nuostatų, patvirtintų </w:t>
      </w:r>
      <w:r w:rsidR="001800B0" w:rsidRPr="00212827">
        <w:rPr>
          <w:rFonts w:ascii="Times New Roman" w:hAnsi="Times New Roman"/>
          <w:szCs w:val="24"/>
        </w:rPr>
        <w:t xml:space="preserve">Šakių </w:t>
      </w:r>
      <w:r w:rsidR="00CD6667" w:rsidRPr="00212827">
        <w:rPr>
          <w:rFonts w:ascii="Times New Roman" w:hAnsi="Times New Roman"/>
          <w:szCs w:val="24"/>
        </w:rPr>
        <w:t xml:space="preserve">rajono savivaldybės tarybos </w:t>
      </w:r>
      <w:r w:rsidR="00CD6667" w:rsidRPr="00212827">
        <w:rPr>
          <w:rFonts w:ascii="Times New Roman" w:hAnsi="Times New Roman"/>
        </w:rPr>
        <w:t xml:space="preserve">2016 m. </w:t>
      </w:r>
      <w:r w:rsidR="00CD6667" w:rsidRPr="00212827">
        <w:rPr>
          <w:rFonts w:ascii="Times New Roman" w:hAnsi="Times New Roman"/>
          <w:color w:val="000000"/>
        </w:rPr>
        <w:t>rugsėjo 23 d. sprendimu Nr. T-277 „Dėl Šakių rajono savivaldybės administracijos nuostatų patvirtinimo“, 23.2 p</w:t>
      </w:r>
      <w:r w:rsidR="00FD28BC" w:rsidRPr="00212827">
        <w:rPr>
          <w:rFonts w:ascii="Times New Roman" w:hAnsi="Times New Roman"/>
          <w:color w:val="000000"/>
        </w:rPr>
        <w:t>apunkčiu</w:t>
      </w:r>
      <w:r w:rsidR="007745C7">
        <w:rPr>
          <w:rFonts w:ascii="Times New Roman" w:hAnsi="Times New Roman"/>
          <w:color w:val="000000"/>
        </w:rPr>
        <w:t xml:space="preserve">, </w:t>
      </w:r>
    </w:p>
    <w:p w14:paraId="77D8F10D" w14:textId="6E31FBC6" w:rsidR="006018A7" w:rsidRDefault="00CD6667" w:rsidP="00F01AD5">
      <w:pPr>
        <w:tabs>
          <w:tab w:val="left" w:pos="720"/>
        </w:tabs>
        <w:jc w:val="both"/>
        <w:rPr>
          <w:rFonts w:ascii="Times New Roman" w:hAnsi="Times New Roman"/>
          <w:szCs w:val="24"/>
        </w:rPr>
      </w:pPr>
      <w:r w:rsidRPr="00212827">
        <w:rPr>
          <w:rFonts w:ascii="Times New Roman" w:hAnsi="Times New Roman"/>
          <w:szCs w:val="24"/>
        </w:rPr>
        <w:tab/>
      </w:r>
      <w:r w:rsidR="007745C7">
        <w:rPr>
          <w:rFonts w:ascii="Times New Roman" w:hAnsi="Times New Roman"/>
          <w:spacing w:val="60"/>
          <w:szCs w:val="24"/>
        </w:rPr>
        <w:t>pakeičiu</w:t>
      </w:r>
      <w:r w:rsidRPr="00212827">
        <w:rPr>
          <w:rFonts w:ascii="Times New Roman" w:hAnsi="Times New Roman"/>
          <w:szCs w:val="24"/>
        </w:rPr>
        <w:t xml:space="preserve"> Šakių rajono </w:t>
      </w:r>
      <w:r w:rsidR="007745C7">
        <w:rPr>
          <w:rFonts w:ascii="Times New Roman" w:hAnsi="Times New Roman"/>
          <w:szCs w:val="24"/>
        </w:rPr>
        <w:t>savivaldybės administracijos direktoriaus 2020 m. s</w:t>
      </w:r>
      <w:r w:rsidR="008921A2">
        <w:rPr>
          <w:rFonts w:ascii="Times New Roman" w:hAnsi="Times New Roman"/>
          <w:szCs w:val="24"/>
        </w:rPr>
        <w:t>palio 1</w:t>
      </w:r>
      <w:r w:rsidR="007745C7">
        <w:rPr>
          <w:rFonts w:ascii="Times New Roman" w:hAnsi="Times New Roman"/>
          <w:szCs w:val="24"/>
        </w:rPr>
        <w:t>2 d. įsakymo Nr. AG-1</w:t>
      </w:r>
      <w:r w:rsidR="008921A2">
        <w:rPr>
          <w:rFonts w:ascii="Times New Roman" w:hAnsi="Times New Roman"/>
          <w:szCs w:val="24"/>
        </w:rPr>
        <w:t>91</w:t>
      </w:r>
      <w:r w:rsidR="007745C7">
        <w:rPr>
          <w:rFonts w:ascii="Times New Roman" w:hAnsi="Times New Roman"/>
          <w:szCs w:val="24"/>
        </w:rPr>
        <w:t xml:space="preserve"> „Dėl Šakių rajono </w:t>
      </w:r>
      <w:r w:rsidRPr="00212827">
        <w:rPr>
          <w:rFonts w:ascii="Times New Roman" w:hAnsi="Times New Roman"/>
          <w:szCs w:val="24"/>
        </w:rPr>
        <w:t>savivaldybei nuosavybės teise priklaus</w:t>
      </w:r>
      <w:r w:rsidR="005D3BEB">
        <w:rPr>
          <w:rFonts w:ascii="Times New Roman" w:hAnsi="Times New Roman"/>
          <w:szCs w:val="24"/>
        </w:rPr>
        <w:t>ančių</w:t>
      </w:r>
      <w:r w:rsidRPr="00212827">
        <w:rPr>
          <w:rFonts w:ascii="Times New Roman" w:hAnsi="Times New Roman"/>
          <w:szCs w:val="24"/>
        </w:rPr>
        <w:t xml:space="preserve"> inžinerini</w:t>
      </w:r>
      <w:r w:rsidR="005D3BEB">
        <w:rPr>
          <w:rFonts w:ascii="Times New Roman" w:hAnsi="Times New Roman"/>
          <w:szCs w:val="24"/>
        </w:rPr>
        <w:t>ų</w:t>
      </w:r>
      <w:r w:rsidRPr="00212827">
        <w:rPr>
          <w:rFonts w:ascii="Times New Roman" w:hAnsi="Times New Roman"/>
          <w:szCs w:val="24"/>
        </w:rPr>
        <w:t xml:space="preserve"> statin</w:t>
      </w:r>
      <w:r w:rsidR="005D3BEB">
        <w:rPr>
          <w:rFonts w:ascii="Times New Roman" w:hAnsi="Times New Roman"/>
          <w:szCs w:val="24"/>
        </w:rPr>
        <w:t>ių</w:t>
      </w:r>
      <w:r w:rsidR="005A6695">
        <w:rPr>
          <w:rFonts w:ascii="Times New Roman" w:hAnsi="Times New Roman"/>
          <w:szCs w:val="24"/>
        </w:rPr>
        <w:t>“</w:t>
      </w:r>
      <w:r w:rsidRPr="00212827">
        <w:rPr>
          <w:rFonts w:ascii="Times New Roman" w:hAnsi="Times New Roman"/>
          <w:szCs w:val="24"/>
        </w:rPr>
        <w:t xml:space="preserve"> pried</w:t>
      </w:r>
      <w:r w:rsidR="005D3BEB">
        <w:rPr>
          <w:rFonts w:ascii="Times New Roman" w:hAnsi="Times New Roman"/>
          <w:szCs w:val="24"/>
        </w:rPr>
        <w:t xml:space="preserve">o </w:t>
      </w:r>
      <w:r w:rsidR="008921A2">
        <w:rPr>
          <w:rFonts w:ascii="Times New Roman" w:hAnsi="Times New Roman"/>
          <w:szCs w:val="24"/>
        </w:rPr>
        <w:t>24</w:t>
      </w:r>
      <w:r w:rsidR="005D3BEB">
        <w:rPr>
          <w:rFonts w:ascii="Times New Roman" w:hAnsi="Times New Roman"/>
          <w:szCs w:val="24"/>
        </w:rPr>
        <w:t xml:space="preserve"> eilutę, išdėstant ją nauja redakcija: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3119"/>
        <w:gridCol w:w="992"/>
        <w:gridCol w:w="1276"/>
        <w:gridCol w:w="3685"/>
      </w:tblGrid>
      <w:tr w:rsidR="005D3BEB" w:rsidRPr="007E66F7" w14:paraId="2E03D3FF" w14:textId="77777777" w:rsidTr="005D3BEB">
        <w:trPr>
          <w:tblHeader/>
        </w:trPr>
        <w:tc>
          <w:tcPr>
            <w:tcW w:w="704" w:type="dxa"/>
          </w:tcPr>
          <w:p w14:paraId="4F098285" w14:textId="77777777" w:rsidR="005D3BEB" w:rsidRPr="00B86480" w:rsidRDefault="005D3BEB" w:rsidP="00D46DC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86480">
              <w:rPr>
                <w:rFonts w:ascii="Times New Roman" w:hAnsi="Times New Roman"/>
                <w:sz w:val="22"/>
                <w:szCs w:val="22"/>
              </w:rPr>
              <w:t>Eil. Nr.</w:t>
            </w:r>
          </w:p>
        </w:tc>
        <w:tc>
          <w:tcPr>
            <w:tcW w:w="3119" w:type="dxa"/>
          </w:tcPr>
          <w:p w14:paraId="3AE10574" w14:textId="77777777" w:rsidR="005D3BEB" w:rsidRPr="007E66F7" w:rsidRDefault="005D3BEB" w:rsidP="00D46DC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Objekto pavadinimas ir adresas (vieta)</w:t>
            </w:r>
          </w:p>
          <w:p w14:paraId="659B0483" w14:textId="77777777" w:rsidR="005D3BEB" w:rsidRPr="007E66F7" w:rsidRDefault="005D3BEB" w:rsidP="00D46DC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Unikalus Nr.</w:t>
            </w:r>
          </w:p>
        </w:tc>
        <w:tc>
          <w:tcPr>
            <w:tcW w:w="992" w:type="dxa"/>
          </w:tcPr>
          <w:p w14:paraId="0708F979" w14:textId="77777777" w:rsidR="005D3BEB" w:rsidRPr="007E66F7" w:rsidRDefault="005D3BEB" w:rsidP="00D46DC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I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>lgis (km)</w:t>
            </w:r>
          </w:p>
        </w:tc>
        <w:tc>
          <w:tcPr>
            <w:tcW w:w="1276" w:type="dxa"/>
          </w:tcPr>
          <w:p w14:paraId="7E574F4D" w14:textId="77777777" w:rsidR="005D3BEB" w:rsidRPr="007E66F7" w:rsidRDefault="005D3BEB" w:rsidP="00D46DC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Bylos inv. numeris, inventori-zavimo data</w:t>
            </w:r>
          </w:p>
        </w:tc>
        <w:tc>
          <w:tcPr>
            <w:tcW w:w="3685" w:type="dxa"/>
          </w:tcPr>
          <w:p w14:paraId="768A2D96" w14:textId="77777777" w:rsidR="005D3BEB" w:rsidRPr="007E66F7" w:rsidRDefault="005D3BEB" w:rsidP="00D46DC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Pastabos</w:t>
            </w:r>
          </w:p>
        </w:tc>
      </w:tr>
      <w:tr w:rsidR="009B5EF0" w:rsidRPr="00347BAB" w14:paraId="179B0B74" w14:textId="77777777" w:rsidTr="005D3BEB">
        <w:tc>
          <w:tcPr>
            <w:tcW w:w="704" w:type="dxa"/>
          </w:tcPr>
          <w:p w14:paraId="3A55839E" w14:textId="3D892BAF" w:rsidR="009B5EF0" w:rsidRDefault="009B5EF0" w:rsidP="009B5EF0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„39</w:t>
            </w:r>
            <w:r>
              <w:rPr>
                <w:rFonts w:ascii="Times New Roman" w:hAnsi="Times New Roman"/>
                <w:sz w:val="23"/>
              </w:rPr>
              <w:t>.</w:t>
            </w:r>
          </w:p>
        </w:tc>
        <w:tc>
          <w:tcPr>
            <w:tcW w:w="3119" w:type="dxa"/>
          </w:tcPr>
          <w:p w14:paraId="0710A1FF" w14:textId="77777777" w:rsidR="009B5EF0" w:rsidRPr="00BF5F77" w:rsidRDefault="009B5EF0" w:rsidP="009B5EF0">
            <w:pPr>
              <w:rPr>
                <w:rFonts w:ascii="Times New Roman" w:hAnsi="Times New Roman"/>
                <w:b/>
                <w:sz w:val="23"/>
              </w:rPr>
            </w:pPr>
            <w:r w:rsidRPr="00BF5F77">
              <w:rPr>
                <w:rFonts w:ascii="Times New Roman" w:hAnsi="Times New Roman"/>
                <w:b/>
                <w:sz w:val="23"/>
              </w:rPr>
              <w:t>Kelias Mureikai</w:t>
            </w:r>
            <w:r>
              <w:rPr>
                <w:rFonts w:ascii="Times New Roman" w:hAnsi="Times New Roman"/>
                <w:b/>
                <w:sz w:val="23"/>
              </w:rPr>
              <w:t>–</w:t>
            </w:r>
            <w:r w:rsidRPr="00BF5F77">
              <w:rPr>
                <w:rFonts w:ascii="Times New Roman" w:hAnsi="Times New Roman"/>
                <w:b/>
                <w:sz w:val="23"/>
              </w:rPr>
              <w:t>Galiniai</w:t>
            </w:r>
            <w:r>
              <w:rPr>
                <w:rFonts w:ascii="Times New Roman" w:hAnsi="Times New Roman"/>
                <w:b/>
                <w:sz w:val="23"/>
              </w:rPr>
              <w:t xml:space="preserve"> </w:t>
            </w:r>
          </w:p>
          <w:p w14:paraId="24236701" w14:textId="77777777" w:rsidR="009B5EF0" w:rsidRPr="00BF5F77" w:rsidRDefault="009B5EF0" w:rsidP="009B5EF0">
            <w:pPr>
              <w:rPr>
                <w:rFonts w:ascii="Times New Roman" w:hAnsi="Times New Roman"/>
                <w:sz w:val="23"/>
              </w:rPr>
            </w:pPr>
          </w:p>
          <w:p w14:paraId="7D334566" w14:textId="77777777" w:rsidR="009B5EF0" w:rsidRPr="00BF5F77" w:rsidRDefault="009B5EF0" w:rsidP="009B5EF0">
            <w:pPr>
              <w:rPr>
                <w:rFonts w:ascii="Times New Roman" w:hAnsi="Times New Roman"/>
                <w:sz w:val="23"/>
              </w:rPr>
            </w:pPr>
            <w:r w:rsidRPr="00BF5F77">
              <w:rPr>
                <w:rFonts w:ascii="Times New Roman" w:hAnsi="Times New Roman"/>
                <w:sz w:val="23"/>
              </w:rPr>
              <w:t>Šakių r. sav. teritorija</w:t>
            </w:r>
          </w:p>
          <w:p w14:paraId="32FA4CCF" w14:textId="77777777" w:rsidR="009B5EF0" w:rsidRPr="00BF5F77" w:rsidRDefault="009B5EF0" w:rsidP="009B5EF0">
            <w:pPr>
              <w:rPr>
                <w:rFonts w:ascii="Times New Roman" w:hAnsi="Times New Roman"/>
                <w:sz w:val="23"/>
              </w:rPr>
            </w:pPr>
          </w:p>
          <w:p w14:paraId="1FB6FAF4" w14:textId="47616EE6" w:rsidR="009B5EF0" w:rsidRDefault="009B5EF0" w:rsidP="009B5EF0">
            <w:pPr>
              <w:rPr>
                <w:rFonts w:ascii="Times New Roman" w:hAnsi="Times New Roman"/>
                <w:b/>
                <w:sz w:val="23"/>
              </w:rPr>
            </w:pPr>
            <w:r w:rsidRPr="00BF5F77">
              <w:rPr>
                <w:rFonts w:ascii="Times New Roman" w:hAnsi="Times New Roman"/>
                <w:sz w:val="23"/>
              </w:rPr>
              <w:t>4400-5535-4262</w:t>
            </w:r>
          </w:p>
        </w:tc>
        <w:tc>
          <w:tcPr>
            <w:tcW w:w="992" w:type="dxa"/>
          </w:tcPr>
          <w:p w14:paraId="49C6178A" w14:textId="42164CC2" w:rsidR="009B5EF0" w:rsidRDefault="009B5EF0" w:rsidP="009B5EF0">
            <w:pPr>
              <w:jc w:val="center"/>
              <w:rPr>
                <w:rFonts w:ascii="Times New Roman" w:hAnsi="Times New Roman"/>
                <w:sz w:val="23"/>
              </w:rPr>
            </w:pPr>
            <w:r w:rsidRPr="00BF5F77">
              <w:rPr>
                <w:rFonts w:ascii="Times New Roman" w:hAnsi="Times New Roman"/>
                <w:sz w:val="23"/>
              </w:rPr>
              <w:t>1,9</w:t>
            </w:r>
            <w:r>
              <w:rPr>
                <w:rFonts w:ascii="Times New Roman" w:hAnsi="Times New Roman"/>
                <w:sz w:val="23"/>
              </w:rPr>
              <w:t>6</w:t>
            </w:r>
            <w:r w:rsidRPr="00BF5F77">
              <w:rPr>
                <w:rFonts w:ascii="Times New Roman" w:hAnsi="Times New Roman"/>
                <w:sz w:val="23"/>
              </w:rPr>
              <w:t>2</w:t>
            </w:r>
          </w:p>
        </w:tc>
        <w:tc>
          <w:tcPr>
            <w:tcW w:w="1276" w:type="dxa"/>
          </w:tcPr>
          <w:p w14:paraId="4F81EC1D" w14:textId="0F1B8771" w:rsidR="009B5EF0" w:rsidRDefault="009B5EF0" w:rsidP="009B5EF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F5F77">
              <w:rPr>
                <w:rFonts w:ascii="Times New Roman" w:hAnsi="Times New Roman"/>
                <w:sz w:val="22"/>
                <w:szCs w:val="22"/>
              </w:rPr>
              <w:t>2020-10-04</w:t>
            </w:r>
          </w:p>
        </w:tc>
        <w:tc>
          <w:tcPr>
            <w:tcW w:w="3685" w:type="dxa"/>
          </w:tcPr>
          <w:p w14:paraId="2E27B206" w14:textId="77777777" w:rsidR="009B5EF0" w:rsidRPr="00BF5F77" w:rsidRDefault="009B5EF0" w:rsidP="009B5EF0">
            <w:pPr>
              <w:rPr>
                <w:rFonts w:ascii="Times New Roman" w:hAnsi="Times New Roman"/>
                <w:sz w:val="22"/>
                <w:szCs w:val="22"/>
              </w:rPr>
            </w:pPr>
            <w:r w:rsidRPr="00BF5F77">
              <w:rPr>
                <w:rFonts w:ascii="Times New Roman" w:hAnsi="Times New Roman"/>
                <w:sz w:val="22"/>
                <w:szCs w:val="22"/>
              </w:rPr>
              <w:t>Statybos metai – 1959.</w:t>
            </w:r>
          </w:p>
          <w:p w14:paraId="43E55DF5" w14:textId="77777777" w:rsidR="009B5EF0" w:rsidRPr="00BF5F77" w:rsidRDefault="009B5EF0" w:rsidP="009B5EF0">
            <w:pPr>
              <w:rPr>
                <w:rFonts w:ascii="Times New Roman" w:hAnsi="Times New Roman"/>
                <w:sz w:val="22"/>
                <w:szCs w:val="22"/>
              </w:rPr>
            </w:pPr>
            <w:r w:rsidRPr="00BF5F77"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14:paraId="5152484F" w14:textId="3F44453F" w:rsidR="009B5EF0" w:rsidRPr="00BF5F77" w:rsidRDefault="009B5EF0" w:rsidP="009B5EF0">
            <w:pPr>
              <w:rPr>
                <w:rFonts w:ascii="Times New Roman" w:hAnsi="Times New Roman"/>
                <w:sz w:val="22"/>
                <w:szCs w:val="22"/>
              </w:rPr>
            </w:pPr>
            <w:r w:rsidRPr="00BF5F77">
              <w:rPr>
                <w:rFonts w:ascii="Times New Roman" w:hAnsi="Times New Roman"/>
                <w:sz w:val="22"/>
                <w:szCs w:val="22"/>
              </w:rPr>
              <w:t>1. važiuojamoji dalis – 1,0</w:t>
            </w:r>
            <w:r>
              <w:rPr>
                <w:rFonts w:ascii="Times New Roman" w:hAnsi="Times New Roman"/>
                <w:sz w:val="22"/>
                <w:szCs w:val="22"/>
              </w:rPr>
              <w:t>8</w:t>
            </w:r>
            <w:r w:rsidRPr="00BF5F77">
              <w:rPr>
                <w:rFonts w:ascii="Times New Roman" w:hAnsi="Times New Roman"/>
                <w:sz w:val="22"/>
                <w:szCs w:val="22"/>
              </w:rPr>
              <w:t>1 km;</w:t>
            </w:r>
          </w:p>
          <w:p w14:paraId="5CACE367" w14:textId="77777777" w:rsidR="009B5EF0" w:rsidRPr="00BF5F77" w:rsidRDefault="009B5EF0" w:rsidP="009B5EF0">
            <w:pPr>
              <w:rPr>
                <w:rFonts w:ascii="Times New Roman" w:hAnsi="Times New Roman"/>
                <w:sz w:val="22"/>
                <w:szCs w:val="22"/>
              </w:rPr>
            </w:pPr>
            <w:r w:rsidRPr="00BF5F77">
              <w:rPr>
                <w:rFonts w:ascii="Times New Roman" w:hAnsi="Times New Roman"/>
                <w:sz w:val="22"/>
                <w:szCs w:val="22"/>
              </w:rPr>
              <w:t>2. važiuojamoji dalis – 0,881 km;</w:t>
            </w:r>
          </w:p>
          <w:p w14:paraId="6C406D5F" w14:textId="1C310A42" w:rsidR="009B5EF0" w:rsidRPr="00BF5F77" w:rsidRDefault="009B5EF0" w:rsidP="009B5EF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  <w:r>
              <w:rPr>
                <w:rFonts w:ascii="Times New Roman" w:hAnsi="Times New Roman"/>
                <w:sz w:val="22"/>
                <w:szCs w:val="22"/>
              </w:rPr>
              <w:t>. nuovaža – 5,</w:t>
            </w:r>
            <w:r>
              <w:rPr>
                <w:rFonts w:ascii="Times New Roman" w:hAnsi="Times New Roman"/>
                <w:sz w:val="22"/>
                <w:szCs w:val="22"/>
              </w:rPr>
              <w:t>89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kv. m;</w:t>
            </w:r>
          </w:p>
          <w:p w14:paraId="7EB0B3D8" w14:textId="1E151579" w:rsidR="009B5EF0" w:rsidRPr="00BF5F77" w:rsidRDefault="009B5EF0" w:rsidP="009B5EF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BF5F77">
              <w:rPr>
                <w:rFonts w:ascii="Times New Roman" w:hAnsi="Times New Roman"/>
                <w:sz w:val="22"/>
                <w:szCs w:val="22"/>
              </w:rPr>
              <w:t>. nuovaža – 1 vnt.</w:t>
            </w:r>
            <w:r>
              <w:rPr>
                <w:rFonts w:ascii="Times New Roman" w:hAnsi="Times New Roman"/>
                <w:sz w:val="22"/>
                <w:szCs w:val="22"/>
              </w:rPr>
              <w:t>;</w:t>
            </w:r>
          </w:p>
          <w:p w14:paraId="2CA5E169" w14:textId="3A90BD20" w:rsidR="009B5EF0" w:rsidRPr="00BF5F77" w:rsidRDefault="009B5EF0" w:rsidP="009B5EF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BF5F77">
              <w:rPr>
                <w:rFonts w:ascii="Times New Roman" w:hAnsi="Times New Roman"/>
                <w:sz w:val="22"/>
                <w:szCs w:val="22"/>
              </w:rPr>
              <w:t xml:space="preserve">. pralaida – 1 </w:t>
            </w:r>
            <w:r w:rsidR="00BF1962">
              <w:rPr>
                <w:rFonts w:ascii="Times New Roman" w:hAnsi="Times New Roman"/>
                <w:sz w:val="22"/>
                <w:szCs w:val="22"/>
              </w:rPr>
              <w:t>m</w:t>
            </w:r>
            <w:r w:rsidRPr="00BF5F77">
              <w:rPr>
                <w:rFonts w:ascii="Times New Roman" w:hAnsi="Times New Roman"/>
                <w:sz w:val="22"/>
                <w:szCs w:val="22"/>
              </w:rPr>
              <w:t>;</w:t>
            </w:r>
          </w:p>
          <w:p w14:paraId="13336B95" w14:textId="1C24441B" w:rsidR="009B5EF0" w:rsidRPr="00BF5F77" w:rsidRDefault="009B5EF0" w:rsidP="009B5EF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BF5F77">
              <w:rPr>
                <w:rFonts w:ascii="Times New Roman" w:hAnsi="Times New Roman"/>
                <w:sz w:val="22"/>
                <w:szCs w:val="22"/>
              </w:rPr>
              <w:t xml:space="preserve">. pralaida – 1 </w:t>
            </w:r>
            <w:r w:rsidR="00BF1962">
              <w:rPr>
                <w:rFonts w:ascii="Times New Roman" w:hAnsi="Times New Roman"/>
                <w:sz w:val="22"/>
                <w:szCs w:val="22"/>
              </w:rPr>
              <w:t>vnt.</w:t>
            </w:r>
            <w:r w:rsidRPr="00BF5F77">
              <w:rPr>
                <w:rFonts w:ascii="Times New Roman" w:hAnsi="Times New Roman"/>
                <w:sz w:val="22"/>
                <w:szCs w:val="22"/>
              </w:rPr>
              <w:t>;</w:t>
            </w:r>
          </w:p>
          <w:p w14:paraId="6A82E851" w14:textId="7D4807B1" w:rsidR="009B5EF0" w:rsidRDefault="00BF1962" w:rsidP="009B5EF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</w:t>
            </w:r>
            <w:r w:rsidR="009B5EF0" w:rsidRPr="00BF5F77">
              <w:rPr>
                <w:rFonts w:ascii="Times New Roman" w:hAnsi="Times New Roman"/>
                <w:sz w:val="22"/>
                <w:szCs w:val="22"/>
              </w:rPr>
              <w:t>. nuovaža –</w:t>
            </w:r>
            <w:r w:rsidR="009B5EF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9,77</w:t>
            </w:r>
            <w:r w:rsidR="009B5EF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9B5EF0" w:rsidRPr="00BF5F77">
              <w:rPr>
                <w:rFonts w:ascii="Times New Roman" w:hAnsi="Times New Roman"/>
                <w:sz w:val="22"/>
                <w:szCs w:val="22"/>
              </w:rPr>
              <w:t>kv. m</w:t>
            </w:r>
            <w:r>
              <w:rPr>
                <w:rFonts w:ascii="Times New Roman" w:hAnsi="Times New Roman"/>
                <w:sz w:val="22"/>
                <w:szCs w:val="22"/>
              </w:rPr>
              <w:t>;</w:t>
            </w:r>
          </w:p>
          <w:p w14:paraId="772D1567" w14:textId="4C3D1FEE" w:rsidR="00BF1962" w:rsidRDefault="00BF1962" w:rsidP="009B5EF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8. nuovaža – 1 vnt.“</w:t>
            </w:r>
          </w:p>
        </w:tc>
      </w:tr>
    </w:tbl>
    <w:p w14:paraId="58A47E93" w14:textId="77777777" w:rsidR="003E13CC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3998BB2C" w14:textId="389F950C" w:rsidR="003E13CC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5D25C420" w14:textId="77777777" w:rsidR="00F01AD5" w:rsidRDefault="00F01AD5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663645BF" w14:textId="368F6206" w:rsidR="00CA5AB0" w:rsidRDefault="001800B0" w:rsidP="005E5D2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Dainius Grincevičius</w:t>
      </w:r>
    </w:p>
    <w:p w14:paraId="4B1E9278" w14:textId="77777777" w:rsidR="003E13CC" w:rsidRDefault="003E13CC" w:rsidP="003E13CC">
      <w:pPr>
        <w:rPr>
          <w:rFonts w:ascii="Times New Roman" w:hAnsi="Times New Roman"/>
          <w:szCs w:val="24"/>
        </w:rPr>
      </w:pPr>
    </w:p>
    <w:p w14:paraId="3A5BB51D" w14:textId="02E9C6A9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9E1ED8D" w14:textId="77777777" w:rsidR="003E13CC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14:paraId="7B630945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14:paraId="21678E1C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1CC38D55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1511C275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14:paraId="655DCE68" w14:textId="2EA28F21" w:rsidR="003E13CC" w:rsidRDefault="003E13CC" w:rsidP="003E13CC">
      <w:pPr>
        <w:overflowPunct w:val="0"/>
      </w:pPr>
      <w:r>
        <w:rPr>
          <w:rFonts w:ascii="Times New Roman" w:hAnsi="Times New Roman"/>
        </w:rPr>
        <w:t>20</w:t>
      </w:r>
      <w:r w:rsidR="008845E8">
        <w:rPr>
          <w:rFonts w:ascii="Times New Roman" w:hAnsi="Times New Roman"/>
        </w:rPr>
        <w:t>2</w:t>
      </w:r>
      <w:r w:rsidR="00F5329A">
        <w:rPr>
          <w:rFonts w:ascii="Times New Roman" w:hAnsi="Times New Roman"/>
        </w:rPr>
        <w:t>1</w:t>
      </w:r>
      <w:r w:rsidRPr="003E055C">
        <w:rPr>
          <w:rFonts w:ascii="Times New Roman" w:hAnsi="Times New Roman"/>
        </w:rPr>
        <w:t>-</w:t>
      </w:r>
      <w:r w:rsidR="00F5329A">
        <w:rPr>
          <w:rFonts w:ascii="Times New Roman" w:hAnsi="Times New Roman"/>
        </w:rPr>
        <w:t>0</w:t>
      </w:r>
      <w:r w:rsidR="008412AB">
        <w:rPr>
          <w:rFonts w:ascii="Times New Roman" w:hAnsi="Times New Roman"/>
        </w:rPr>
        <w:t>7</w:t>
      </w:r>
      <w:r w:rsidR="00302588">
        <w:rPr>
          <w:rFonts w:ascii="Times New Roman" w:hAnsi="Times New Roman"/>
        </w:rPr>
        <w:t>-</w:t>
      </w:r>
      <w:r w:rsidR="00363C95">
        <w:rPr>
          <w:rFonts w:ascii="Times New Roman" w:hAnsi="Times New Roman"/>
        </w:rPr>
        <w:t>1</w:t>
      </w:r>
      <w:r w:rsidR="008412AB">
        <w:rPr>
          <w:rFonts w:ascii="Times New Roman" w:hAnsi="Times New Roman"/>
        </w:rPr>
        <w:t>2</w:t>
      </w:r>
    </w:p>
    <w:sectPr w:rsidR="003E13CC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0C7BFD4" w14:textId="77777777" w:rsidR="00533393" w:rsidRDefault="00533393">
      <w:r>
        <w:separator/>
      </w:r>
    </w:p>
  </w:endnote>
  <w:endnote w:type="continuationSeparator" w:id="0">
    <w:p w14:paraId="70E85222" w14:textId="77777777" w:rsidR="00533393" w:rsidRDefault="005333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2952FF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DBFFF0" w14:textId="77777777" w:rsidR="00533393" w:rsidRDefault="00533393">
      <w:r>
        <w:separator/>
      </w:r>
    </w:p>
  </w:footnote>
  <w:footnote w:type="continuationSeparator" w:id="0">
    <w:p w14:paraId="3F5DE742" w14:textId="77777777" w:rsidR="00533393" w:rsidRDefault="005333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5ADBA5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30821"/>
    <w:rsid w:val="00035C26"/>
    <w:rsid w:val="00072595"/>
    <w:rsid w:val="000B7429"/>
    <w:rsid w:val="000E1C4E"/>
    <w:rsid w:val="000E276F"/>
    <w:rsid w:val="000F6780"/>
    <w:rsid w:val="00117499"/>
    <w:rsid w:val="001800B0"/>
    <w:rsid w:val="001868D6"/>
    <w:rsid w:val="00195C7B"/>
    <w:rsid w:val="001A3E63"/>
    <w:rsid w:val="001C6378"/>
    <w:rsid w:val="001C6E52"/>
    <w:rsid w:val="001D38EF"/>
    <w:rsid w:val="001E7250"/>
    <w:rsid w:val="00212827"/>
    <w:rsid w:val="00222FC5"/>
    <w:rsid w:val="002453D4"/>
    <w:rsid w:val="002765E4"/>
    <w:rsid w:val="0028720A"/>
    <w:rsid w:val="002A55A8"/>
    <w:rsid w:val="002C20A4"/>
    <w:rsid w:val="002D3ABC"/>
    <w:rsid w:val="002F3062"/>
    <w:rsid w:val="00302588"/>
    <w:rsid w:val="00313CF0"/>
    <w:rsid w:val="00326A8E"/>
    <w:rsid w:val="00342E29"/>
    <w:rsid w:val="00363C95"/>
    <w:rsid w:val="0036680B"/>
    <w:rsid w:val="00373A3A"/>
    <w:rsid w:val="003954DF"/>
    <w:rsid w:val="003A0C31"/>
    <w:rsid w:val="003D6F9D"/>
    <w:rsid w:val="003E13CC"/>
    <w:rsid w:val="003F491F"/>
    <w:rsid w:val="004063DA"/>
    <w:rsid w:val="00413629"/>
    <w:rsid w:val="00434111"/>
    <w:rsid w:val="00435ADB"/>
    <w:rsid w:val="00485BA0"/>
    <w:rsid w:val="004B24F1"/>
    <w:rsid w:val="004C6BBC"/>
    <w:rsid w:val="004C6D9B"/>
    <w:rsid w:val="004F5976"/>
    <w:rsid w:val="00521D86"/>
    <w:rsid w:val="00533393"/>
    <w:rsid w:val="005549CB"/>
    <w:rsid w:val="00572AEB"/>
    <w:rsid w:val="00572EFC"/>
    <w:rsid w:val="00583E25"/>
    <w:rsid w:val="005A6695"/>
    <w:rsid w:val="005D3BEB"/>
    <w:rsid w:val="005E20A8"/>
    <w:rsid w:val="005E5D2C"/>
    <w:rsid w:val="005F377F"/>
    <w:rsid w:val="006018A7"/>
    <w:rsid w:val="006077D3"/>
    <w:rsid w:val="00610881"/>
    <w:rsid w:val="00615CA7"/>
    <w:rsid w:val="00626EAB"/>
    <w:rsid w:val="006844CF"/>
    <w:rsid w:val="00684523"/>
    <w:rsid w:val="006F4323"/>
    <w:rsid w:val="0070001E"/>
    <w:rsid w:val="0072165C"/>
    <w:rsid w:val="00730A8F"/>
    <w:rsid w:val="00730C68"/>
    <w:rsid w:val="007745C7"/>
    <w:rsid w:val="007A00FE"/>
    <w:rsid w:val="007A7CB2"/>
    <w:rsid w:val="007B02D1"/>
    <w:rsid w:val="007D58FD"/>
    <w:rsid w:val="008231D4"/>
    <w:rsid w:val="00823E23"/>
    <w:rsid w:val="0082636C"/>
    <w:rsid w:val="008412AB"/>
    <w:rsid w:val="00850898"/>
    <w:rsid w:val="00870C3D"/>
    <w:rsid w:val="008845C2"/>
    <w:rsid w:val="008845E8"/>
    <w:rsid w:val="008921A2"/>
    <w:rsid w:val="008A36E0"/>
    <w:rsid w:val="008C1B78"/>
    <w:rsid w:val="008D7A2A"/>
    <w:rsid w:val="008E587F"/>
    <w:rsid w:val="008F4809"/>
    <w:rsid w:val="00911898"/>
    <w:rsid w:val="009263DD"/>
    <w:rsid w:val="00927D47"/>
    <w:rsid w:val="00932776"/>
    <w:rsid w:val="00940D06"/>
    <w:rsid w:val="0095033C"/>
    <w:rsid w:val="00964438"/>
    <w:rsid w:val="009748C5"/>
    <w:rsid w:val="0098205C"/>
    <w:rsid w:val="00994EEA"/>
    <w:rsid w:val="009A480C"/>
    <w:rsid w:val="009B5EF0"/>
    <w:rsid w:val="009C4EAB"/>
    <w:rsid w:val="009F065C"/>
    <w:rsid w:val="009F55CB"/>
    <w:rsid w:val="00A024DA"/>
    <w:rsid w:val="00A03407"/>
    <w:rsid w:val="00A43F14"/>
    <w:rsid w:val="00A72EC6"/>
    <w:rsid w:val="00A93CD1"/>
    <w:rsid w:val="00AD1062"/>
    <w:rsid w:val="00AD7085"/>
    <w:rsid w:val="00AE7378"/>
    <w:rsid w:val="00B10BF4"/>
    <w:rsid w:val="00B219CF"/>
    <w:rsid w:val="00B22339"/>
    <w:rsid w:val="00B26813"/>
    <w:rsid w:val="00B34446"/>
    <w:rsid w:val="00B47628"/>
    <w:rsid w:val="00B531BE"/>
    <w:rsid w:val="00B60843"/>
    <w:rsid w:val="00B67FAD"/>
    <w:rsid w:val="00B7548B"/>
    <w:rsid w:val="00B75C6B"/>
    <w:rsid w:val="00B75F85"/>
    <w:rsid w:val="00B75FFD"/>
    <w:rsid w:val="00B80F03"/>
    <w:rsid w:val="00BE1DEE"/>
    <w:rsid w:val="00BE1E33"/>
    <w:rsid w:val="00BE3BE9"/>
    <w:rsid w:val="00BE47FD"/>
    <w:rsid w:val="00BE4C6A"/>
    <w:rsid w:val="00BE6D25"/>
    <w:rsid w:val="00BF1962"/>
    <w:rsid w:val="00C15D2F"/>
    <w:rsid w:val="00C2225A"/>
    <w:rsid w:val="00C418BA"/>
    <w:rsid w:val="00C50784"/>
    <w:rsid w:val="00C82F64"/>
    <w:rsid w:val="00C838D9"/>
    <w:rsid w:val="00C84A75"/>
    <w:rsid w:val="00C921BD"/>
    <w:rsid w:val="00CA5AB0"/>
    <w:rsid w:val="00CA67DC"/>
    <w:rsid w:val="00CA6ECE"/>
    <w:rsid w:val="00CA6F11"/>
    <w:rsid w:val="00CB3042"/>
    <w:rsid w:val="00CD6667"/>
    <w:rsid w:val="00D078EB"/>
    <w:rsid w:val="00D26EA9"/>
    <w:rsid w:val="00D53F0A"/>
    <w:rsid w:val="00D6751D"/>
    <w:rsid w:val="00DB4F65"/>
    <w:rsid w:val="00DD47CE"/>
    <w:rsid w:val="00E13789"/>
    <w:rsid w:val="00E1766F"/>
    <w:rsid w:val="00E27CAC"/>
    <w:rsid w:val="00E432CF"/>
    <w:rsid w:val="00E509E7"/>
    <w:rsid w:val="00E918BB"/>
    <w:rsid w:val="00E95A11"/>
    <w:rsid w:val="00EA551D"/>
    <w:rsid w:val="00ED113F"/>
    <w:rsid w:val="00EE2CE3"/>
    <w:rsid w:val="00F01AD5"/>
    <w:rsid w:val="00F01EF6"/>
    <w:rsid w:val="00F0658F"/>
    <w:rsid w:val="00F1228A"/>
    <w:rsid w:val="00F153EE"/>
    <w:rsid w:val="00F5329A"/>
    <w:rsid w:val="00F9259D"/>
    <w:rsid w:val="00F951AD"/>
    <w:rsid w:val="00FD28BC"/>
    <w:rsid w:val="00FE0FD8"/>
    <w:rsid w:val="00FF059F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4397785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8</TotalTime>
  <Pages>1</Pages>
  <Words>986</Words>
  <Characters>563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1546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6</cp:revision>
  <cp:lastPrinted>2021-07-12T08:51:00Z</cp:lastPrinted>
  <dcterms:created xsi:type="dcterms:W3CDTF">2021-07-12T10:22:00Z</dcterms:created>
  <dcterms:modified xsi:type="dcterms:W3CDTF">2021-07-12T10:31:00Z</dcterms:modified>
</cp:coreProperties>
</file>