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E2907" w14:textId="5C0D14A6" w:rsidR="005A4729" w:rsidRDefault="008559CD" w:rsidP="00387CF6">
      <w:pPr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036546">
        <w:rPr>
          <w:noProof/>
          <w:lang w:val="lt-LT" w:eastAsia="lt-LT"/>
        </w:rPr>
        <w:drawing>
          <wp:inline distT="0" distB="0" distL="0" distR="0" wp14:anchorId="229F9963" wp14:editId="5FCC2495">
            <wp:extent cx="533400" cy="600075"/>
            <wp:effectExtent l="0" t="0" r="0" b="9525"/>
            <wp:docPr id="3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E0B07" w14:textId="77777777" w:rsidR="000D4354" w:rsidRPr="000D4354" w:rsidRDefault="000D4354" w:rsidP="00387CF6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4B88CA2F" w14:textId="77777777" w:rsidR="005A4729" w:rsidRPr="00036546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36546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59C14257" w14:textId="77777777" w:rsidR="005A4729" w:rsidRPr="00036546" w:rsidRDefault="005A4729" w:rsidP="00387CF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61AF891" w14:textId="77777777" w:rsidR="005A4729" w:rsidRPr="00036546" w:rsidRDefault="005A4729" w:rsidP="00387CF6">
      <w:pPr>
        <w:pStyle w:val="Antrat3"/>
        <w:rPr>
          <w:b/>
          <w:szCs w:val="24"/>
          <w:lang w:val="lt-LT"/>
        </w:rPr>
      </w:pPr>
      <w:r w:rsidRPr="00036546">
        <w:rPr>
          <w:b/>
          <w:szCs w:val="24"/>
          <w:lang w:val="lt-LT"/>
        </w:rPr>
        <w:t>SPRENDIMAS</w:t>
      </w:r>
    </w:p>
    <w:p w14:paraId="380951CD" w14:textId="17682BC7" w:rsidR="005A4729" w:rsidRPr="00036546" w:rsidRDefault="005A4729" w:rsidP="00387CF6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Cs w:val="24"/>
        </w:rPr>
      </w:pPr>
      <w:bookmarkStart w:id="0" w:name="_Hlk31622425"/>
      <w:r w:rsidRPr="00036546">
        <w:rPr>
          <w:rFonts w:ascii="Times New Roman" w:hAnsi="Times New Roman"/>
          <w:b/>
          <w:szCs w:val="24"/>
        </w:rPr>
        <w:t xml:space="preserve">DĖL </w:t>
      </w:r>
      <w:r w:rsidR="007E2E9E">
        <w:rPr>
          <w:rFonts w:ascii="Times New Roman" w:hAnsi="Times New Roman"/>
          <w:b/>
          <w:szCs w:val="24"/>
        </w:rPr>
        <w:t>ATLYGINIMO DYDŽIO</w:t>
      </w:r>
      <w:r w:rsidR="00D27269" w:rsidRPr="00036546">
        <w:rPr>
          <w:rFonts w:ascii="Times New Roman" w:hAnsi="Times New Roman"/>
          <w:b/>
          <w:szCs w:val="24"/>
        </w:rPr>
        <w:t xml:space="preserve"> </w:t>
      </w:r>
      <w:r w:rsidR="004A12A0">
        <w:rPr>
          <w:rFonts w:ascii="Times New Roman" w:hAnsi="Times New Roman"/>
          <w:b/>
          <w:szCs w:val="24"/>
        </w:rPr>
        <w:t>UŽ</w:t>
      </w:r>
      <w:r w:rsidR="007E2E9E">
        <w:rPr>
          <w:rFonts w:ascii="Times New Roman" w:hAnsi="Times New Roman"/>
          <w:b/>
          <w:szCs w:val="24"/>
        </w:rPr>
        <w:t xml:space="preserve"> VAIKŲ</w:t>
      </w:r>
      <w:r w:rsidR="004A12A0">
        <w:rPr>
          <w:rFonts w:ascii="Times New Roman" w:hAnsi="Times New Roman"/>
          <w:b/>
          <w:szCs w:val="24"/>
        </w:rPr>
        <w:t xml:space="preserve"> </w:t>
      </w:r>
      <w:r w:rsidR="007F6B84">
        <w:rPr>
          <w:rFonts w:ascii="Times New Roman" w:hAnsi="Times New Roman"/>
          <w:b/>
          <w:szCs w:val="24"/>
        </w:rPr>
        <w:t>UGDYMĄ</w:t>
      </w:r>
      <w:r w:rsidR="004A12A0">
        <w:rPr>
          <w:rFonts w:ascii="Times New Roman" w:hAnsi="Times New Roman"/>
          <w:b/>
          <w:szCs w:val="24"/>
        </w:rPr>
        <w:t xml:space="preserve"> </w:t>
      </w:r>
      <w:r w:rsidR="00B23C30">
        <w:rPr>
          <w:rFonts w:ascii="Times New Roman" w:hAnsi="Times New Roman"/>
          <w:b/>
          <w:szCs w:val="24"/>
        </w:rPr>
        <w:t>ŠAKIŲ RAJONO SAVIVALDYBĖS JAUNIMO KŪRYBOS IR SPORTO CENTRE</w:t>
      </w:r>
      <w:r w:rsidR="004A12A0">
        <w:rPr>
          <w:rFonts w:ascii="Times New Roman" w:hAnsi="Times New Roman"/>
          <w:b/>
          <w:szCs w:val="24"/>
        </w:rPr>
        <w:t xml:space="preserve"> </w:t>
      </w:r>
      <w:r w:rsidR="007E2E9E">
        <w:rPr>
          <w:rFonts w:ascii="Times New Roman" w:hAnsi="Times New Roman"/>
          <w:b/>
          <w:szCs w:val="24"/>
        </w:rPr>
        <w:t>NUSTATYMO</w:t>
      </w:r>
    </w:p>
    <w:bookmarkEnd w:id="0"/>
    <w:p w14:paraId="5894083A" w14:textId="77777777" w:rsidR="005A4729" w:rsidRPr="00036546" w:rsidRDefault="005A4729" w:rsidP="00387CF6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20C8258" w14:textId="308D3A96" w:rsidR="005A4729" w:rsidRPr="00036546" w:rsidRDefault="00DF546D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36546">
        <w:rPr>
          <w:rFonts w:ascii="Times New Roman" w:hAnsi="Times New Roman"/>
          <w:sz w:val="24"/>
          <w:szCs w:val="24"/>
          <w:lang w:val="lt-LT"/>
        </w:rPr>
        <w:t>20</w:t>
      </w:r>
      <w:r w:rsidR="00022F46" w:rsidRPr="00036546">
        <w:rPr>
          <w:rFonts w:ascii="Times New Roman" w:hAnsi="Times New Roman"/>
          <w:sz w:val="24"/>
          <w:szCs w:val="24"/>
          <w:lang w:val="lt-LT"/>
        </w:rPr>
        <w:t>2</w:t>
      </w:r>
      <w:r w:rsidR="00CD1DAD">
        <w:rPr>
          <w:rFonts w:ascii="Times New Roman" w:hAnsi="Times New Roman"/>
          <w:sz w:val="24"/>
          <w:szCs w:val="24"/>
          <w:lang w:val="lt-LT"/>
        </w:rPr>
        <w:t>1</w:t>
      </w:r>
      <w:r w:rsidRPr="00036546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A12A0">
        <w:rPr>
          <w:rFonts w:ascii="Times New Roman" w:hAnsi="Times New Roman"/>
          <w:sz w:val="24"/>
          <w:szCs w:val="24"/>
          <w:lang w:val="lt-LT"/>
        </w:rPr>
        <w:t>l</w:t>
      </w:r>
      <w:r w:rsidR="00CD1DAD">
        <w:rPr>
          <w:rFonts w:ascii="Times New Roman" w:hAnsi="Times New Roman"/>
          <w:sz w:val="24"/>
          <w:szCs w:val="24"/>
          <w:lang w:val="lt-LT"/>
        </w:rPr>
        <w:t>iepos 30</w:t>
      </w:r>
      <w:r w:rsidR="00F426A4" w:rsidRPr="0003654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36546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A4729" w:rsidRPr="00036546">
        <w:rPr>
          <w:rFonts w:ascii="Times New Roman" w:hAnsi="Times New Roman"/>
          <w:sz w:val="24"/>
          <w:szCs w:val="24"/>
          <w:lang w:val="lt-LT"/>
        </w:rPr>
        <w:t>Nr.</w:t>
      </w:r>
      <w:r w:rsidRPr="00036546">
        <w:rPr>
          <w:rFonts w:ascii="Times New Roman" w:hAnsi="Times New Roman"/>
          <w:sz w:val="24"/>
          <w:szCs w:val="24"/>
          <w:lang w:val="lt-LT"/>
        </w:rPr>
        <w:t xml:space="preserve"> T-</w:t>
      </w:r>
      <w:r w:rsidR="001F25EE">
        <w:rPr>
          <w:rFonts w:ascii="Times New Roman" w:hAnsi="Times New Roman"/>
          <w:sz w:val="24"/>
          <w:szCs w:val="24"/>
          <w:lang w:val="lt-LT"/>
        </w:rPr>
        <w:t>2</w:t>
      </w:r>
      <w:r w:rsidR="00D35F40">
        <w:rPr>
          <w:rFonts w:ascii="Times New Roman" w:hAnsi="Times New Roman"/>
          <w:sz w:val="24"/>
          <w:szCs w:val="24"/>
          <w:lang w:val="lt-LT"/>
        </w:rPr>
        <w:t>25</w:t>
      </w:r>
    </w:p>
    <w:p w14:paraId="74F14BAC" w14:textId="77777777" w:rsidR="005A4729" w:rsidRPr="00036546" w:rsidRDefault="005A4729" w:rsidP="00387CF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36546">
        <w:rPr>
          <w:rFonts w:ascii="Times New Roman" w:hAnsi="Times New Roman"/>
          <w:sz w:val="24"/>
          <w:szCs w:val="24"/>
          <w:lang w:val="lt-LT"/>
        </w:rPr>
        <w:t>Šakiai</w:t>
      </w:r>
    </w:p>
    <w:p w14:paraId="67F1004A" w14:textId="77777777" w:rsidR="005A4729" w:rsidRPr="00036546" w:rsidRDefault="005A4729" w:rsidP="007A19EC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23A50BFF" w14:textId="0E7559E6" w:rsidR="0058345D" w:rsidRPr="00036546" w:rsidRDefault="005A4729" w:rsidP="00282EFD">
      <w:pPr>
        <w:tabs>
          <w:tab w:val="left" w:pos="567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36546">
        <w:rPr>
          <w:rFonts w:ascii="Times New Roman" w:hAnsi="Times New Roman"/>
          <w:sz w:val="24"/>
          <w:szCs w:val="24"/>
          <w:lang w:val="lt-LT"/>
        </w:rPr>
        <w:t xml:space="preserve">Vadovaudamasi Lietuvos Respublikos </w:t>
      </w:r>
      <w:r w:rsidR="00B23C30">
        <w:rPr>
          <w:rFonts w:ascii="Times New Roman" w:hAnsi="Times New Roman"/>
          <w:sz w:val="24"/>
          <w:szCs w:val="24"/>
          <w:lang w:val="lt-LT"/>
        </w:rPr>
        <w:t xml:space="preserve">švietimo įstatymo 70 straipsnio </w:t>
      </w:r>
      <w:r w:rsidR="007E2E9E">
        <w:rPr>
          <w:rFonts w:ascii="Times New Roman" w:hAnsi="Times New Roman"/>
          <w:sz w:val="24"/>
          <w:szCs w:val="24"/>
          <w:lang w:val="lt-LT"/>
        </w:rPr>
        <w:t>9 dalimi</w:t>
      </w:r>
      <w:r w:rsidR="00B23C3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16C09">
        <w:rPr>
          <w:rFonts w:ascii="Times New Roman" w:hAnsi="Times New Roman"/>
          <w:sz w:val="24"/>
          <w:szCs w:val="24"/>
          <w:lang w:val="lt-LT"/>
        </w:rPr>
        <w:t>Lietuvos Respublikos v</w:t>
      </w:r>
      <w:r w:rsidRPr="00036546">
        <w:rPr>
          <w:rFonts w:ascii="Times New Roman" w:hAnsi="Times New Roman"/>
          <w:sz w:val="24"/>
          <w:szCs w:val="24"/>
          <w:lang w:val="lt-LT"/>
        </w:rPr>
        <w:t xml:space="preserve">ietos savivaldos įstatymo </w:t>
      </w:r>
      <w:r w:rsidR="00D27269" w:rsidRPr="00036546">
        <w:rPr>
          <w:rFonts w:ascii="Times New Roman" w:hAnsi="Times New Roman"/>
          <w:sz w:val="24"/>
          <w:szCs w:val="24"/>
          <w:lang w:val="lt-LT"/>
        </w:rPr>
        <w:t>16</w:t>
      </w:r>
      <w:r w:rsidRPr="00036546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58345D" w:rsidRPr="00036546">
        <w:rPr>
          <w:rFonts w:ascii="Times New Roman" w:hAnsi="Times New Roman"/>
          <w:sz w:val="24"/>
          <w:szCs w:val="24"/>
          <w:lang w:val="lt-LT"/>
        </w:rPr>
        <w:t>2</w:t>
      </w:r>
      <w:r w:rsidRPr="00036546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58345D" w:rsidRPr="00036546">
        <w:rPr>
          <w:rFonts w:ascii="Times New Roman" w:hAnsi="Times New Roman"/>
          <w:sz w:val="24"/>
          <w:szCs w:val="24"/>
          <w:lang w:val="lt-LT"/>
        </w:rPr>
        <w:t>es 1</w:t>
      </w:r>
      <w:r w:rsidR="00D27269" w:rsidRPr="00036546">
        <w:rPr>
          <w:rFonts w:ascii="Times New Roman" w:hAnsi="Times New Roman"/>
          <w:sz w:val="24"/>
          <w:szCs w:val="24"/>
          <w:lang w:val="lt-LT"/>
        </w:rPr>
        <w:t>8</w:t>
      </w:r>
      <w:r w:rsidR="0058345D" w:rsidRPr="00036546">
        <w:rPr>
          <w:rFonts w:ascii="Times New Roman" w:hAnsi="Times New Roman"/>
          <w:sz w:val="24"/>
          <w:szCs w:val="24"/>
          <w:lang w:val="lt-LT"/>
        </w:rPr>
        <w:t xml:space="preserve"> punktu, </w:t>
      </w:r>
      <w:r w:rsidR="00CD1DAD">
        <w:rPr>
          <w:rFonts w:ascii="Times New Roman" w:hAnsi="Times New Roman"/>
          <w:sz w:val="24"/>
          <w:szCs w:val="24"/>
          <w:lang w:val="lt-LT"/>
        </w:rPr>
        <w:t>18 straipsnio 1 dalimi</w:t>
      </w:r>
      <w:r w:rsidR="0058345D" w:rsidRPr="0003654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23C30">
        <w:rPr>
          <w:rFonts w:ascii="Times New Roman" w:hAnsi="Times New Roman"/>
          <w:sz w:val="24"/>
          <w:szCs w:val="24"/>
          <w:lang w:val="lt-LT"/>
        </w:rPr>
        <w:t xml:space="preserve">bei atsižvelgdama į Šakių rajono savivaldybės </w:t>
      </w:r>
      <w:r w:rsidR="003730DC">
        <w:rPr>
          <w:rFonts w:ascii="Times New Roman" w:hAnsi="Times New Roman"/>
          <w:sz w:val="24"/>
          <w:szCs w:val="24"/>
          <w:lang w:val="lt-LT"/>
        </w:rPr>
        <w:t>j</w:t>
      </w:r>
      <w:r w:rsidR="00B23C30">
        <w:rPr>
          <w:rFonts w:ascii="Times New Roman" w:hAnsi="Times New Roman"/>
          <w:sz w:val="24"/>
          <w:szCs w:val="24"/>
          <w:lang w:val="lt-LT"/>
        </w:rPr>
        <w:t xml:space="preserve">aunimo kūrybos ir sporto centro 2021 m. liepos 8 d. prašymą Nr. R-7, </w:t>
      </w:r>
      <w:r w:rsidR="0058345D" w:rsidRPr="00036546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58345D" w:rsidRPr="00036546">
        <w:rPr>
          <w:rFonts w:ascii="Times New Roman" w:hAnsi="Times New Roman"/>
          <w:spacing w:val="60"/>
          <w:kern w:val="16"/>
          <w:sz w:val="24"/>
          <w:szCs w:val="24"/>
          <w:lang w:val="lt-LT"/>
        </w:rPr>
        <w:t>nusprendžia</w:t>
      </w:r>
      <w:r w:rsidR="00B23C30">
        <w:rPr>
          <w:rFonts w:ascii="Times New Roman" w:hAnsi="Times New Roman"/>
          <w:sz w:val="24"/>
          <w:szCs w:val="24"/>
          <w:lang w:val="lt-LT"/>
        </w:rPr>
        <w:t>:</w:t>
      </w:r>
    </w:p>
    <w:p w14:paraId="513852FD" w14:textId="4615195D" w:rsidR="00924F16" w:rsidRDefault="00B23C30" w:rsidP="00480B6C">
      <w:pPr>
        <w:pStyle w:val="Sraopastraipa1"/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bookmarkStart w:id="1" w:name="_Hlk36459793"/>
      <w:r>
        <w:rPr>
          <w:rStyle w:val="uficommentbody"/>
          <w:rFonts w:ascii="Times New Roman" w:hAnsi="Times New Roman"/>
          <w:sz w:val="24"/>
          <w:szCs w:val="24"/>
          <w:lang w:val="lt-LT"/>
        </w:rPr>
        <w:t>1. Nustatyti nuo 2021 m. rugsėjo 1</w:t>
      </w:r>
      <w:r w:rsidR="00F91894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d. 4 eurų </w:t>
      </w:r>
      <w:r w:rsidR="007E2E9E">
        <w:rPr>
          <w:rStyle w:val="uficommentbody"/>
          <w:rFonts w:ascii="Times New Roman" w:hAnsi="Times New Roman"/>
          <w:sz w:val="24"/>
          <w:szCs w:val="24"/>
          <w:lang w:val="lt-LT"/>
        </w:rPr>
        <w:t>atlyginimo dydį</w:t>
      </w:r>
      <w:r w:rsidR="00924F16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per mėnesį už </w:t>
      </w:r>
      <w:r w:rsidR="007E2E9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vaikų </w:t>
      </w:r>
      <w:r w:rsidR="00924F16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ugdymą Šakių rajono savivaldybės </w:t>
      </w:r>
      <w:r w:rsidR="003730DC">
        <w:rPr>
          <w:rStyle w:val="uficommentbody"/>
          <w:rFonts w:ascii="Times New Roman" w:hAnsi="Times New Roman"/>
          <w:sz w:val="24"/>
          <w:szCs w:val="24"/>
          <w:lang w:val="lt-LT"/>
        </w:rPr>
        <w:t>j</w:t>
      </w:r>
      <w:r w:rsidR="00924F16">
        <w:rPr>
          <w:rStyle w:val="uficommentbody"/>
          <w:rFonts w:ascii="Times New Roman" w:hAnsi="Times New Roman"/>
          <w:sz w:val="24"/>
          <w:szCs w:val="24"/>
          <w:lang w:val="lt-LT"/>
        </w:rPr>
        <w:t>aunimo kūrybos ir sporto centre.</w:t>
      </w:r>
    </w:p>
    <w:p w14:paraId="2FE14FA9" w14:textId="317032A1" w:rsidR="00924F16" w:rsidRDefault="00480B6C" w:rsidP="00282EFD">
      <w:pPr>
        <w:pStyle w:val="Sraopastraipa1"/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>
        <w:rPr>
          <w:rStyle w:val="uficommentbody"/>
          <w:rFonts w:ascii="Times New Roman" w:hAnsi="Times New Roman"/>
          <w:sz w:val="24"/>
          <w:szCs w:val="24"/>
          <w:lang w:val="lt-LT"/>
        </w:rPr>
        <w:t>2</w:t>
      </w:r>
      <w:r w:rsidR="007F6B84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. </w:t>
      </w:r>
      <w:r w:rsidR="00924F16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Pripažinti netekusiu galios </w:t>
      </w:r>
      <w:r w:rsidR="007F6B84">
        <w:rPr>
          <w:rStyle w:val="uficommentbody"/>
          <w:rFonts w:ascii="Times New Roman" w:hAnsi="Times New Roman"/>
          <w:sz w:val="24"/>
          <w:szCs w:val="24"/>
          <w:lang w:val="lt-LT"/>
        </w:rPr>
        <w:t>Šakių rajono savivaldybės tarybos 2000 m. gegužės 18 d. sprendimą Nr. 36 „Dėl mokesčio už papildomą ugdymą Šakių vaikų ir jaunimo sporto mokykloje ir moksleivių namuose“</w:t>
      </w:r>
      <w:r w:rsidR="007E2E9E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su visais pakeitimais ir papildymais</w:t>
      </w:r>
      <w:r w:rsidR="007F6B84">
        <w:rPr>
          <w:rStyle w:val="uficommentbody"/>
          <w:rFonts w:ascii="Times New Roman" w:hAnsi="Times New Roman"/>
          <w:sz w:val="24"/>
          <w:szCs w:val="24"/>
          <w:lang w:val="lt-LT"/>
        </w:rPr>
        <w:t>.</w:t>
      </w:r>
    </w:p>
    <w:p w14:paraId="1B33B355" w14:textId="19381993" w:rsidR="00283D69" w:rsidRPr="00036546" w:rsidRDefault="00283D69" w:rsidP="00282EFD">
      <w:pPr>
        <w:pStyle w:val="Sraopastraipa1"/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036546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9738106" w14:textId="77777777" w:rsidR="00200EA0" w:rsidRPr="00036546" w:rsidRDefault="00387CF6" w:rsidP="007A19EC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 w:rsidRPr="00036546">
        <w:rPr>
          <w:rFonts w:ascii="Times New Roman" w:hAnsi="Times New Roman"/>
          <w:sz w:val="24"/>
          <w:szCs w:val="24"/>
          <w:lang w:val="lt-LT"/>
        </w:rPr>
        <w:t xml:space="preserve"> </w:t>
      </w:r>
    </w:p>
    <w:bookmarkEnd w:id="1"/>
    <w:p w14:paraId="4F297F0C" w14:textId="77777777" w:rsidR="007A19EC" w:rsidRPr="00036546" w:rsidRDefault="007A19EC" w:rsidP="007A19EC">
      <w:pPr>
        <w:pStyle w:val="Pagrindinistekstas"/>
        <w:tabs>
          <w:tab w:val="left" w:pos="284"/>
          <w:tab w:val="left" w:pos="720"/>
        </w:tabs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BCE39" w14:textId="77777777" w:rsidR="00DF546D" w:rsidRPr="00036546" w:rsidRDefault="00DF546D" w:rsidP="00DF546D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8231289" w14:textId="77777777" w:rsidR="00200EA0" w:rsidRPr="00036546" w:rsidRDefault="00DF546D" w:rsidP="007A19EC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bookmarkStart w:id="2" w:name="_Hlk3974620"/>
      <w:r w:rsidRPr="00036546">
        <w:rPr>
          <w:rFonts w:ascii="Times New Roman" w:hAnsi="Times New Roman"/>
          <w:sz w:val="24"/>
          <w:szCs w:val="24"/>
          <w:lang w:val="lt-LT"/>
        </w:rPr>
        <w:t>Savivaldybės m</w:t>
      </w:r>
      <w:r w:rsidR="005A4729" w:rsidRPr="00036546">
        <w:rPr>
          <w:rFonts w:ascii="Times New Roman" w:hAnsi="Times New Roman"/>
          <w:sz w:val="24"/>
          <w:szCs w:val="24"/>
          <w:lang w:val="lt-LT"/>
        </w:rPr>
        <w:t xml:space="preserve">eras </w:t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</w:r>
      <w:r w:rsidRPr="00036546">
        <w:rPr>
          <w:rFonts w:ascii="Times New Roman" w:hAnsi="Times New Roman"/>
          <w:sz w:val="24"/>
          <w:szCs w:val="24"/>
          <w:lang w:val="lt-LT"/>
        </w:rPr>
        <w:tab/>
        <w:t xml:space="preserve">          </w:t>
      </w:r>
      <w:r w:rsidR="005A4729" w:rsidRPr="00036546">
        <w:rPr>
          <w:rFonts w:ascii="Times New Roman" w:hAnsi="Times New Roman"/>
          <w:sz w:val="24"/>
          <w:szCs w:val="24"/>
          <w:lang w:val="lt-LT"/>
        </w:rPr>
        <w:t>Edgaras Pilypaitis</w:t>
      </w:r>
      <w:bookmarkEnd w:id="2"/>
    </w:p>
    <w:p w14:paraId="648AE397" w14:textId="77777777" w:rsidR="00DF546D" w:rsidRPr="00036546" w:rsidRDefault="00DF546D" w:rsidP="00DF546D">
      <w:pPr>
        <w:ind w:firstLine="720"/>
        <w:rPr>
          <w:rFonts w:ascii="Times New Roman" w:hAnsi="Times New Roman"/>
          <w:sz w:val="24"/>
          <w:szCs w:val="24"/>
          <w:lang w:val="lt-LT"/>
        </w:rPr>
      </w:pPr>
    </w:p>
    <w:p w14:paraId="3F49FF2F" w14:textId="77777777" w:rsidR="007A19EC" w:rsidRPr="00036546" w:rsidRDefault="007A19EC" w:rsidP="00DF546D">
      <w:pPr>
        <w:ind w:firstLine="720"/>
        <w:rPr>
          <w:rFonts w:ascii="Times New Roman" w:hAnsi="Times New Roman"/>
          <w:sz w:val="24"/>
          <w:szCs w:val="24"/>
          <w:lang w:val="lt-LT"/>
        </w:rPr>
      </w:pPr>
    </w:p>
    <w:p w14:paraId="14CF740F" w14:textId="77777777" w:rsidR="007A19EC" w:rsidRPr="00036546" w:rsidRDefault="007A19EC" w:rsidP="00DF546D">
      <w:pPr>
        <w:ind w:firstLine="720"/>
        <w:rPr>
          <w:rFonts w:ascii="Times New Roman" w:hAnsi="Times New Roman"/>
          <w:sz w:val="24"/>
          <w:szCs w:val="24"/>
          <w:lang w:val="lt-LT"/>
        </w:rPr>
      </w:pPr>
    </w:p>
    <w:p w14:paraId="75A42FF3" w14:textId="0F400C60" w:rsidR="00CD270B" w:rsidRDefault="00CD270B" w:rsidP="00DF546D">
      <w:pPr>
        <w:ind w:firstLine="720"/>
        <w:rPr>
          <w:rFonts w:ascii="Times New Roman" w:hAnsi="Times New Roman"/>
          <w:sz w:val="24"/>
          <w:szCs w:val="24"/>
          <w:lang w:val="lt-LT"/>
        </w:rPr>
      </w:pPr>
    </w:p>
    <w:sectPr w:rsidR="00CD270B" w:rsidSect="00036546">
      <w:foot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BF45C" w14:textId="77777777" w:rsidR="00F50036" w:rsidRDefault="00F50036">
      <w:r>
        <w:separator/>
      </w:r>
    </w:p>
  </w:endnote>
  <w:endnote w:type="continuationSeparator" w:id="0">
    <w:p w14:paraId="3FDA83E9" w14:textId="77777777" w:rsidR="00F50036" w:rsidRDefault="00F50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0728C" w14:textId="77777777" w:rsidR="00DF546D" w:rsidRPr="00901048" w:rsidRDefault="00DF546D" w:rsidP="00DF546D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1C1761">
      <w:rPr>
        <w:noProof/>
        <w:sz w:val="8"/>
        <w:lang w:val="de-DE"/>
      </w:rPr>
      <w:t>C:\Users\Gintaras\Desktop\mokestis menas karantinas.docx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9339D" w14:textId="77777777" w:rsidR="00F50036" w:rsidRDefault="00F50036">
      <w:r>
        <w:separator/>
      </w:r>
    </w:p>
  </w:footnote>
  <w:footnote w:type="continuationSeparator" w:id="0">
    <w:p w14:paraId="6BFDAF6D" w14:textId="77777777" w:rsidR="00F50036" w:rsidRDefault="00F50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D4729"/>
    <w:multiLevelType w:val="multilevel"/>
    <w:tmpl w:val="5878708C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1" w15:restartNumberingAfterBreak="0">
    <w:nsid w:val="70C62FAF"/>
    <w:multiLevelType w:val="multilevel"/>
    <w:tmpl w:val="0E2ABFDE"/>
    <w:lvl w:ilvl="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24CD"/>
    <w:rsid w:val="00005B6F"/>
    <w:rsid w:val="00010306"/>
    <w:rsid w:val="00016CCC"/>
    <w:rsid w:val="00022F46"/>
    <w:rsid w:val="00030754"/>
    <w:rsid w:val="00033AC3"/>
    <w:rsid w:val="00034ACE"/>
    <w:rsid w:val="0003599E"/>
    <w:rsid w:val="00036546"/>
    <w:rsid w:val="000433BC"/>
    <w:rsid w:val="00053BBE"/>
    <w:rsid w:val="00070856"/>
    <w:rsid w:val="000843B1"/>
    <w:rsid w:val="00093E2D"/>
    <w:rsid w:val="00097933"/>
    <w:rsid w:val="000B00CA"/>
    <w:rsid w:val="000B4D95"/>
    <w:rsid w:val="000D4354"/>
    <w:rsid w:val="000F64BE"/>
    <w:rsid w:val="00112415"/>
    <w:rsid w:val="0011396F"/>
    <w:rsid w:val="001258C1"/>
    <w:rsid w:val="00134DDB"/>
    <w:rsid w:val="00145EFC"/>
    <w:rsid w:val="00146E5A"/>
    <w:rsid w:val="00146E71"/>
    <w:rsid w:val="00190045"/>
    <w:rsid w:val="00190D5C"/>
    <w:rsid w:val="001A58A3"/>
    <w:rsid w:val="001A5928"/>
    <w:rsid w:val="001C1761"/>
    <w:rsid w:val="001D1406"/>
    <w:rsid w:val="001D3ECA"/>
    <w:rsid w:val="001D438C"/>
    <w:rsid w:val="001F25EE"/>
    <w:rsid w:val="001F4BA8"/>
    <w:rsid w:val="00200EA0"/>
    <w:rsid w:val="00230473"/>
    <w:rsid w:val="00241D36"/>
    <w:rsid w:val="002606A7"/>
    <w:rsid w:val="002776B4"/>
    <w:rsid w:val="00282EFD"/>
    <w:rsid w:val="00283D69"/>
    <w:rsid w:val="002853E1"/>
    <w:rsid w:val="002A6302"/>
    <w:rsid w:val="002B7570"/>
    <w:rsid w:val="002D689B"/>
    <w:rsid w:val="0032562F"/>
    <w:rsid w:val="003438B2"/>
    <w:rsid w:val="00351822"/>
    <w:rsid w:val="003730DC"/>
    <w:rsid w:val="00387CF6"/>
    <w:rsid w:val="003A24D0"/>
    <w:rsid w:val="003A694C"/>
    <w:rsid w:val="003B611B"/>
    <w:rsid w:val="003C03B6"/>
    <w:rsid w:val="003D0390"/>
    <w:rsid w:val="003D70D6"/>
    <w:rsid w:val="00434A6F"/>
    <w:rsid w:val="00445E64"/>
    <w:rsid w:val="0046134F"/>
    <w:rsid w:val="004661DC"/>
    <w:rsid w:val="00467A3A"/>
    <w:rsid w:val="00480B6C"/>
    <w:rsid w:val="0048398B"/>
    <w:rsid w:val="00486E77"/>
    <w:rsid w:val="004A12A0"/>
    <w:rsid w:val="004B5569"/>
    <w:rsid w:val="004D1638"/>
    <w:rsid w:val="004E5A7E"/>
    <w:rsid w:val="00510167"/>
    <w:rsid w:val="00512F56"/>
    <w:rsid w:val="00515AFE"/>
    <w:rsid w:val="00516C09"/>
    <w:rsid w:val="005476BE"/>
    <w:rsid w:val="00560C5E"/>
    <w:rsid w:val="00572369"/>
    <w:rsid w:val="005754A7"/>
    <w:rsid w:val="00581B37"/>
    <w:rsid w:val="0058345D"/>
    <w:rsid w:val="00595CB9"/>
    <w:rsid w:val="00596916"/>
    <w:rsid w:val="005A4729"/>
    <w:rsid w:val="005C135F"/>
    <w:rsid w:val="005D72B6"/>
    <w:rsid w:val="005E759A"/>
    <w:rsid w:val="005F56CA"/>
    <w:rsid w:val="006221F1"/>
    <w:rsid w:val="006266E8"/>
    <w:rsid w:val="00685B50"/>
    <w:rsid w:val="006860FE"/>
    <w:rsid w:val="006973D1"/>
    <w:rsid w:val="006B399D"/>
    <w:rsid w:val="006C3A22"/>
    <w:rsid w:val="006C748F"/>
    <w:rsid w:val="006F37DC"/>
    <w:rsid w:val="007024AA"/>
    <w:rsid w:val="007549EA"/>
    <w:rsid w:val="00777F7D"/>
    <w:rsid w:val="00791080"/>
    <w:rsid w:val="007950F2"/>
    <w:rsid w:val="00796902"/>
    <w:rsid w:val="007A19EC"/>
    <w:rsid w:val="007C0B78"/>
    <w:rsid w:val="007C2541"/>
    <w:rsid w:val="007D0DE0"/>
    <w:rsid w:val="007E0213"/>
    <w:rsid w:val="007E1D09"/>
    <w:rsid w:val="007E2E9E"/>
    <w:rsid w:val="007F0839"/>
    <w:rsid w:val="007F6B84"/>
    <w:rsid w:val="008032C6"/>
    <w:rsid w:val="00813D3A"/>
    <w:rsid w:val="00834F0A"/>
    <w:rsid w:val="008457B0"/>
    <w:rsid w:val="008559CD"/>
    <w:rsid w:val="00860E4B"/>
    <w:rsid w:val="00870218"/>
    <w:rsid w:val="008926A1"/>
    <w:rsid w:val="00895270"/>
    <w:rsid w:val="00897CF0"/>
    <w:rsid w:val="008A4673"/>
    <w:rsid w:val="008B1BFD"/>
    <w:rsid w:val="008B6838"/>
    <w:rsid w:val="008B71F5"/>
    <w:rsid w:val="008C38C1"/>
    <w:rsid w:val="008D3A74"/>
    <w:rsid w:val="008F5E98"/>
    <w:rsid w:val="00913FF4"/>
    <w:rsid w:val="00916024"/>
    <w:rsid w:val="00921AB4"/>
    <w:rsid w:val="00924F16"/>
    <w:rsid w:val="0093006E"/>
    <w:rsid w:val="0093253D"/>
    <w:rsid w:val="0096142F"/>
    <w:rsid w:val="009652F6"/>
    <w:rsid w:val="0098160F"/>
    <w:rsid w:val="009A747C"/>
    <w:rsid w:val="009B2D96"/>
    <w:rsid w:val="009C7D39"/>
    <w:rsid w:val="009E5328"/>
    <w:rsid w:val="009F07CA"/>
    <w:rsid w:val="009F1E0C"/>
    <w:rsid w:val="00A05699"/>
    <w:rsid w:val="00A126B1"/>
    <w:rsid w:val="00A44479"/>
    <w:rsid w:val="00A67E7A"/>
    <w:rsid w:val="00A7792F"/>
    <w:rsid w:val="00B2050B"/>
    <w:rsid w:val="00B23C30"/>
    <w:rsid w:val="00B40ED0"/>
    <w:rsid w:val="00B46C81"/>
    <w:rsid w:val="00B64087"/>
    <w:rsid w:val="00B86671"/>
    <w:rsid w:val="00BA0096"/>
    <w:rsid w:val="00BB01CB"/>
    <w:rsid w:val="00BB6E81"/>
    <w:rsid w:val="00C25A24"/>
    <w:rsid w:val="00C62B18"/>
    <w:rsid w:val="00C7159F"/>
    <w:rsid w:val="00CC2953"/>
    <w:rsid w:val="00CD066E"/>
    <w:rsid w:val="00CD1DAD"/>
    <w:rsid w:val="00CD270B"/>
    <w:rsid w:val="00CD6FB7"/>
    <w:rsid w:val="00CD75AB"/>
    <w:rsid w:val="00CF5A3B"/>
    <w:rsid w:val="00D11F82"/>
    <w:rsid w:val="00D15C0C"/>
    <w:rsid w:val="00D27269"/>
    <w:rsid w:val="00D35F40"/>
    <w:rsid w:val="00D42E04"/>
    <w:rsid w:val="00D441D7"/>
    <w:rsid w:val="00D62DAF"/>
    <w:rsid w:val="00D67FE5"/>
    <w:rsid w:val="00D774CE"/>
    <w:rsid w:val="00D77EC9"/>
    <w:rsid w:val="00DA51F5"/>
    <w:rsid w:val="00DB7904"/>
    <w:rsid w:val="00DD2ACE"/>
    <w:rsid w:val="00DD60F8"/>
    <w:rsid w:val="00DF546D"/>
    <w:rsid w:val="00DF6C34"/>
    <w:rsid w:val="00E06418"/>
    <w:rsid w:val="00E23EF1"/>
    <w:rsid w:val="00E319BE"/>
    <w:rsid w:val="00E46661"/>
    <w:rsid w:val="00E67E92"/>
    <w:rsid w:val="00E70BB8"/>
    <w:rsid w:val="00E76ACB"/>
    <w:rsid w:val="00EB2F41"/>
    <w:rsid w:val="00EE4597"/>
    <w:rsid w:val="00F0141E"/>
    <w:rsid w:val="00F03954"/>
    <w:rsid w:val="00F05918"/>
    <w:rsid w:val="00F10AFD"/>
    <w:rsid w:val="00F13D78"/>
    <w:rsid w:val="00F17473"/>
    <w:rsid w:val="00F36250"/>
    <w:rsid w:val="00F36C7E"/>
    <w:rsid w:val="00F426A4"/>
    <w:rsid w:val="00F50036"/>
    <w:rsid w:val="00F65F56"/>
    <w:rsid w:val="00F75C3D"/>
    <w:rsid w:val="00F82B9C"/>
    <w:rsid w:val="00F91894"/>
    <w:rsid w:val="00F95023"/>
    <w:rsid w:val="00FA5A0C"/>
    <w:rsid w:val="00FA5F7D"/>
    <w:rsid w:val="00FB72C4"/>
    <w:rsid w:val="00FD0DCF"/>
    <w:rsid w:val="00FE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120835"/>
  <w15:docId w15:val="{8E6D9A61-8B2F-43FE-9C58-35C0041A2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86671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8667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8667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B8667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6F37DC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6F37DC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F37DC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B8667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semiHidden/>
    <w:rsid w:val="00B8667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semiHidden/>
    <w:locked/>
    <w:rsid w:val="006F37DC"/>
    <w:rPr>
      <w:rFonts w:ascii="TimesLT" w:hAnsi="TimesLT" w:cs="Times New Roman"/>
      <w:sz w:val="20"/>
      <w:szCs w:val="20"/>
      <w:lang w:val="en-US" w:eastAsia="en-US"/>
    </w:rPr>
  </w:style>
  <w:style w:type="paragraph" w:styleId="Pagrindinistekstas2">
    <w:name w:val="Body Text 2"/>
    <w:basedOn w:val="prastasis"/>
    <w:link w:val="Pagrindinistekstas2Diagrama"/>
    <w:rsid w:val="008A4673"/>
    <w:pPr>
      <w:spacing w:after="120" w:line="480" w:lineRule="auto"/>
    </w:pPr>
    <w:rPr>
      <w:sz w:val="24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8A4673"/>
    <w:rPr>
      <w:rFonts w:ascii="TimesLT" w:hAnsi="TimesLT" w:cs="Times New Roman"/>
      <w:sz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8A467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A4673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611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611B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E76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ficommentbody">
    <w:name w:val="uficommentbody"/>
    <w:basedOn w:val="Numatytasispastraiposriftas"/>
    <w:uiPriority w:val="99"/>
    <w:rsid w:val="00283D69"/>
    <w:rPr>
      <w:rFonts w:cs="Times New Roman"/>
    </w:rPr>
  </w:style>
  <w:style w:type="paragraph" w:customStyle="1" w:styleId="Sraopastraipa1">
    <w:name w:val="Sąrašo pastraipa1"/>
    <w:basedOn w:val="prastasis"/>
    <w:rsid w:val="0058345D"/>
    <w:pPr>
      <w:ind w:left="720"/>
      <w:contextualSpacing/>
    </w:pPr>
  </w:style>
  <w:style w:type="paragraph" w:customStyle="1" w:styleId="Body">
    <w:name w:val="Body"/>
    <w:rsid w:val="0058345D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4"/>
      <w:szCs w:val="24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30363BB-AFFC-456D-BC83-867EBE52DD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2020-11-11T10:49:00Z</cp:lastPrinted>
  <dcterms:created xsi:type="dcterms:W3CDTF">2021-07-20T06:19:00Z</dcterms:created>
  <dcterms:modified xsi:type="dcterms:W3CDTF">2021-07-30T10:31:00Z</dcterms:modified>
</cp:coreProperties>
</file>