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67083094"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261F1FF3" w:rsidR="00EA47CA" w:rsidRDefault="00EA47CA" w:rsidP="00861CCB">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DE211C">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1D9914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72E4BDD0"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5A52380E" w:rsidR="00936DB2" w:rsidRPr="00936DB2" w:rsidRDefault="00936DB2" w:rsidP="00861CCB">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861CCB">
        <w:rPr>
          <w:rFonts w:ascii="Times New Roman" w:hAnsi="Times New Roman"/>
          <w:color w:val="00000A"/>
          <w:szCs w:val="24"/>
        </w:rPr>
        <w:tab/>
      </w:r>
      <w:r w:rsidR="00861CCB"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9690F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936DB2">
        <w:rPr>
          <w:rFonts w:ascii="Times New Roman" w:hAnsi="Times New Roman"/>
          <w:szCs w:val="24"/>
        </w:rPr>
        <w:t>09</w:t>
      </w:r>
    </w:p>
    <w:sectPr w:rsidR="00EA47CA" w:rsidSect="00936DB2">
      <w:headerReference w:type="default" r:id="rId7"/>
      <w:footerReference w:type="default" r:id="rId8"/>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D3CD4" w14:textId="77777777" w:rsidR="00264CE4" w:rsidRDefault="00264CE4">
      <w:r>
        <w:separator/>
      </w:r>
    </w:p>
  </w:endnote>
  <w:endnote w:type="continuationSeparator" w:id="0">
    <w:p w14:paraId="7557253A" w14:textId="77777777" w:rsidR="00264CE4" w:rsidRDefault="00264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13A65" w14:textId="77777777" w:rsidR="00264CE4" w:rsidRDefault="00264CE4">
      <w:r>
        <w:separator/>
      </w:r>
    </w:p>
  </w:footnote>
  <w:footnote w:type="continuationSeparator" w:id="0">
    <w:p w14:paraId="015F3541" w14:textId="77777777" w:rsidR="00264CE4" w:rsidRDefault="00264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64CE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A12D3"/>
    <w:rsid w:val="0070001E"/>
    <w:rsid w:val="00861CCB"/>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D47CE"/>
    <w:rsid w:val="00DE211C"/>
    <w:rsid w:val="00E15B8E"/>
    <w:rsid w:val="00E803E0"/>
    <w:rsid w:val="00E918BB"/>
    <w:rsid w:val="00EA47CA"/>
    <w:rsid w:val="00EB2FB2"/>
    <w:rsid w:val="00EB7916"/>
    <w:rsid w:val="00EC5E91"/>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F416E6-02F4-4993-9E80-D4B56D6DA8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199</Words>
  <Characters>1423</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2021-08-09T10:50:00Z</dcterms:created>
  <dcterms:modified xsi:type="dcterms:W3CDTF">2021-08-09T11:40:00Z</dcterms:modified>
</cp:coreProperties>
</file>