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61287A8D"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35602F82" w:rsidR="00EA47CA" w:rsidRDefault="00EA47CA" w:rsidP="002E453E">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4E6690">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9E6516E"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06D17B05"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2D693147" w14:textId="247DBCBB" w:rsidR="002E453E" w:rsidRPr="00936DB2" w:rsidRDefault="00936DB2" w:rsidP="002E453E">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2E453E">
        <w:rPr>
          <w:rFonts w:ascii="Times New Roman" w:hAnsi="Times New Roman"/>
          <w:color w:val="00000A"/>
          <w:szCs w:val="24"/>
        </w:rPr>
        <w:tab/>
      </w:r>
      <w:r w:rsidR="002E453E" w:rsidRPr="00936DB2">
        <w:rPr>
          <w:rFonts w:ascii="Times New Roman" w:hAnsi="Times New Roman"/>
          <w:color w:val="00000A"/>
          <w:szCs w:val="24"/>
        </w:rPr>
        <w:t>Redas Juškaitis</w:t>
      </w:r>
    </w:p>
    <w:p w14:paraId="54C2863F" w14:textId="37944F0E"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4C3E7BA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E6690">
        <w:rPr>
          <w:rFonts w:ascii="Times New Roman" w:hAnsi="Times New Roman"/>
          <w:szCs w:val="24"/>
        </w:rPr>
        <w:t>1</w:t>
      </w:r>
      <w:r w:rsidR="0074360C">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93D4B" w14:textId="77777777" w:rsidR="00D235A2" w:rsidRDefault="00D235A2">
      <w:r>
        <w:separator/>
      </w:r>
    </w:p>
  </w:endnote>
  <w:endnote w:type="continuationSeparator" w:id="0">
    <w:p w14:paraId="371DAB51" w14:textId="77777777" w:rsidR="00D235A2" w:rsidRDefault="00D23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66AAF" w14:textId="77777777" w:rsidR="00D235A2" w:rsidRDefault="00D235A2">
      <w:r>
        <w:separator/>
      </w:r>
    </w:p>
  </w:footnote>
  <w:footnote w:type="continuationSeparator" w:id="0">
    <w:p w14:paraId="7DA4BB41" w14:textId="77777777" w:rsidR="00D235A2" w:rsidRDefault="00D235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453E"/>
    <w:rsid w:val="002E5716"/>
    <w:rsid w:val="00313CF0"/>
    <w:rsid w:val="00342E29"/>
    <w:rsid w:val="003479CC"/>
    <w:rsid w:val="003A0C31"/>
    <w:rsid w:val="003A5BAB"/>
    <w:rsid w:val="003F491F"/>
    <w:rsid w:val="00434111"/>
    <w:rsid w:val="00435ADB"/>
    <w:rsid w:val="004427D6"/>
    <w:rsid w:val="004A0694"/>
    <w:rsid w:val="004E6690"/>
    <w:rsid w:val="00521D86"/>
    <w:rsid w:val="00583E25"/>
    <w:rsid w:val="005E4337"/>
    <w:rsid w:val="00610881"/>
    <w:rsid w:val="00644D60"/>
    <w:rsid w:val="006A12D3"/>
    <w:rsid w:val="0070001E"/>
    <w:rsid w:val="0074360C"/>
    <w:rsid w:val="00870143"/>
    <w:rsid w:val="008774BF"/>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235A2"/>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75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1EAE36-1302-4A62-87DE-4B239F6D251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199</Words>
  <Characters>1424</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1620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2021-08-11T05:51:00Z</dcterms:created>
  <dcterms:modified xsi:type="dcterms:W3CDTF">2021-08-11T06:10:00Z</dcterms:modified>
</cp:coreProperties>
</file>