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FE7CF84"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6026F">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7F67E42"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1D90772E" w:rsidR="00EA47CA" w:rsidRDefault="00EA47CA" w:rsidP="00175A5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6026F">
        <w:rPr>
          <w:rFonts w:ascii="Times New Roman" w:hAnsi="Times New Roman"/>
          <w:spacing w:val="2"/>
        </w:rPr>
        <w:t>us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0F92E072"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3AA4C725"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E78B094" w14:textId="574C8EF4" w:rsidR="00175A5A" w:rsidRPr="00936DB2" w:rsidRDefault="00936DB2" w:rsidP="00175A5A">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175A5A">
        <w:rPr>
          <w:rFonts w:ascii="Times New Roman" w:hAnsi="Times New Roman"/>
          <w:color w:val="00000A"/>
          <w:szCs w:val="24"/>
        </w:rPr>
        <w:tab/>
      </w:r>
      <w:r w:rsidR="00175A5A" w:rsidRPr="00936DB2">
        <w:rPr>
          <w:rFonts w:ascii="Times New Roman" w:hAnsi="Times New Roman"/>
          <w:color w:val="00000A"/>
          <w:szCs w:val="24"/>
        </w:rPr>
        <w:t>Redas Juškaitis</w:t>
      </w:r>
    </w:p>
    <w:p w14:paraId="54C2863F" w14:textId="571B0B4F"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02FDF5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66026F">
        <w:rPr>
          <w:rFonts w:ascii="Times New Roman" w:hAnsi="Times New Roman"/>
          <w:szCs w:val="24"/>
        </w:rPr>
        <w:t>12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C90A3B" w14:textId="77777777" w:rsidR="00BE0D90" w:rsidRDefault="00BE0D90">
      <w:r>
        <w:separator/>
      </w:r>
    </w:p>
  </w:endnote>
  <w:endnote w:type="continuationSeparator" w:id="0">
    <w:p w14:paraId="0F3E1DE1" w14:textId="77777777" w:rsidR="00BE0D90" w:rsidRDefault="00BE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A875B" w14:textId="77777777" w:rsidR="00BE0D90" w:rsidRDefault="00BE0D90">
      <w:r>
        <w:separator/>
      </w:r>
    </w:p>
  </w:footnote>
  <w:footnote w:type="continuationSeparator" w:id="0">
    <w:p w14:paraId="08D01B45" w14:textId="77777777" w:rsidR="00BE0D90" w:rsidRDefault="00BE0D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102665"/>
    <w:rsid w:val="001053BB"/>
    <w:rsid w:val="00117499"/>
    <w:rsid w:val="0013678A"/>
    <w:rsid w:val="00161BC4"/>
    <w:rsid w:val="00175A5A"/>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34111"/>
    <w:rsid w:val="00435ADB"/>
    <w:rsid w:val="004427D6"/>
    <w:rsid w:val="004A0694"/>
    <w:rsid w:val="00521D86"/>
    <w:rsid w:val="00583E25"/>
    <w:rsid w:val="005E4337"/>
    <w:rsid w:val="00610881"/>
    <w:rsid w:val="00644D60"/>
    <w:rsid w:val="0066026F"/>
    <w:rsid w:val="006A12D3"/>
    <w:rsid w:val="0070001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0D90"/>
    <w:rsid w:val="00BE1E33"/>
    <w:rsid w:val="00BE4C6A"/>
    <w:rsid w:val="00BE6D25"/>
    <w:rsid w:val="00C2225A"/>
    <w:rsid w:val="00C838D9"/>
    <w:rsid w:val="00C84A75"/>
    <w:rsid w:val="00C921BD"/>
    <w:rsid w:val="00CA67DC"/>
    <w:rsid w:val="00CA6ECE"/>
    <w:rsid w:val="00CE7EBE"/>
    <w:rsid w:val="00CF7F5D"/>
    <w:rsid w:val="00D01259"/>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33A9CD4-6E9B-4E6F-98BE-97CD76382F9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198</Words>
  <Characters>1415</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1610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2021-08-12T06:57:00Z</dcterms:created>
  <dcterms:modified xsi:type="dcterms:W3CDTF">2021-08-12T08:22:00Z</dcterms:modified>
</cp:coreProperties>
</file>