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E1E14B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94D0F1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401817">
        <w:rPr>
          <w:rFonts w:ascii="Times New Roman" w:hAnsi="Times New Roman"/>
          <w:szCs w:val="24"/>
        </w:rPr>
        <w:t>30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1E754" w14:textId="77777777" w:rsidR="00BC403A" w:rsidRDefault="00BC403A">
      <w:r>
        <w:separator/>
      </w:r>
    </w:p>
  </w:endnote>
  <w:endnote w:type="continuationSeparator" w:id="0">
    <w:p w14:paraId="7C33BBB5" w14:textId="77777777" w:rsidR="00BC403A" w:rsidRDefault="00BC4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5417C" w14:textId="77777777" w:rsidR="00BC403A" w:rsidRDefault="00BC403A">
      <w:r>
        <w:separator/>
      </w:r>
    </w:p>
  </w:footnote>
  <w:footnote w:type="continuationSeparator" w:id="0">
    <w:p w14:paraId="2E7D9A0D" w14:textId="77777777" w:rsidR="00BC403A" w:rsidRDefault="00BC40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2021-08-30T08:08:00Z</dcterms:created>
  <dcterms:modified xsi:type="dcterms:W3CDTF">2021-08-30T08:08:00Z</dcterms:modified>
</cp:coreProperties>
</file>