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28A3DF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E0062">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CCD49B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E0062">
        <w:rPr>
          <w:rFonts w:ascii="Times New Roman" w:hAnsi="Times New Roman"/>
          <w:spacing w:val="2"/>
        </w:rPr>
        <w:t xml:space="preserve">us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6B2909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401817">
        <w:rPr>
          <w:rFonts w:ascii="Times New Roman" w:hAnsi="Times New Roman"/>
          <w:szCs w:val="24"/>
        </w:rPr>
        <w:t>3</w:t>
      </w:r>
      <w:r w:rsidR="006E0062">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FAF2C" w14:textId="77777777" w:rsidR="00D33D1A" w:rsidRDefault="00D33D1A">
      <w:r>
        <w:separator/>
      </w:r>
    </w:p>
  </w:endnote>
  <w:endnote w:type="continuationSeparator" w:id="0">
    <w:p w14:paraId="60BADB11" w14:textId="77777777" w:rsidR="00D33D1A" w:rsidRDefault="00D33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E332" w14:textId="77777777" w:rsidR="00D33D1A" w:rsidRDefault="00D33D1A">
      <w:r>
        <w:separator/>
      </w:r>
    </w:p>
  </w:footnote>
  <w:footnote w:type="continuationSeparator" w:id="0">
    <w:p w14:paraId="741341E8" w14:textId="77777777" w:rsidR="00D33D1A" w:rsidRDefault="00D33D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062"/>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2021-08-31T05:50:00Z</dcterms:created>
  <dcterms:modified xsi:type="dcterms:W3CDTF">2021-08-31T05:50:00Z</dcterms:modified>
</cp:coreProperties>
</file>