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28A3DF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E0062">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CCD49B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E0062">
        <w:rPr>
          <w:rFonts w:ascii="Times New Roman" w:hAnsi="Times New Roman"/>
          <w:spacing w:val="2"/>
        </w:rPr>
        <w:t xml:space="preserve">us </w:t>
      </w:r>
      <w:r w:rsidR="000C587E">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867232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B269F9">
        <w:rPr>
          <w:rFonts w:ascii="Times New Roman" w:hAnsi="Times New Roman"/>
          <w:szCs w:val="24"/>
        </w:rPr>
        <w:t>06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3A41B" w14:textId="77777777" w:rsidR="005034BA" w:rsidRDefault="005034BA">
      <w:r>
        <w:separator/>
      </w:r>
    </w:p>
  </w:endnote>
  <w:endnote w:type="continuationSeparator" w:id="0">
    <w:p w14:paraId="5BD63500" w14:textId="77777777" w:rsidR="005034BA" w:rsidRDefault="00503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15A4A" w14:textId="77777777" w:rsidR="005034BA" w:rsidRDefault="005034BA">
      <w:r>
        <w:separator/>
      </w:r>
    </w:p>
  </w:footnote>
  <w:footnote w:type="continuationSeparator" w:id="0">
    <w:p w14:paraId="310ED4AD" w14:textId="77777777" w:rsidR="005034BA" w:rsidRDefault="005034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2021-09-06T08:34:00Z</dcterms:created>
  <dcterms:modified xsi:type="dcterms:W3CDTF">2021-09-06T08:34:00Z</dcterms:modified>
</cp:coreProperties>
</file>