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7160D7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87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7B2B1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87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w:t>
      </w:r>
      <w:r w:rsidR="008C20EB">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21404D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8C20EB">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2294F" w14:textId="77777777" w:rsidR="008E4FBE" w:rsidRDefault="008E4FBE">
      <w:r>
        <w:separator/>
      </w:r>
    </w:p>
  </w:endnote>
  <w:endnote w:type="continuationSeparator" w:id="0">
    <w:p w14:paraId="50322058" w14:textId="77777777" w:rsidR="008E4FBE" w:rsidRDefault="008E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306FF" w14:textId="77777777" w:rsidR="008E4FBE" w:rsidRDefault="008E4FBE">
      <w:r>
        <w:separator/>
      </w:r>
    </w:p>
  </w:footnote>
  <w:footnote w:type="continuationSeparator" w:id="0">
    <w:p w14:paraId="5E1D9DFA" w14:textId="77777777" w:rsidR="008E4FBE" w:rsidRDefault="008E4F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56B09"/>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C20EB"/>
    <w:rsid w:val="008E4FBE"/>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33D1A"/>
    <w:rsid w:val="00D87283"/>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2021-09-17T07:24:00Z</dcterms:created>
  <dcterms:modified xsi:type="dcterms:W3CDTF">2021-09-17T07:24:00Z</dcterms:modified>
</cp:coreProperties>
</file>