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53CF7B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174528">
        <w:rPr>
          <w:rFonts w:ascii="Times New Roman" w:hAnsi="Times New Roman"/>
          <w:spacing w:val="2"/>
        </w:rPr>
        <w:t xml:space="preserve">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867232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B269F9">
        <w:rPr>
          <w:rFonts w:ascii="Times New Roman" w:hAnsi="Times New Roman"/>
          <w:szCs w:val="24"/>
        </w:rPr>
        <w:t>06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2E873" w14:textId="77777777" w:rsidR="00DA64FC" w:rsidRDefault="00DA64FC">
      <w:r>
        <w:separator/>
      </w:r>
    </w:p>
  </w:endnote>
  <w:endnote w:type="continuationSeparator" w:id="0">
    <w:p w14:paraId="0ADFA656" w14:textId="77777777" w:rsidR="00DA64FC" w:rsidRDefault="00DA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DE9E2" w14:textId="77777777" w:rsidR="00DA64FC" w:rsidRDefault="00DA64FC">
      <w:r>
        <w:separator/>
      </w:r>
    </w:p>
  </w:footnote>
  <w:footnote w:type="continuationSeparator" w:id="0">
    <w:p w14:paraId="14E69789" w14:textId="77777777" w:rsidR="00DA64FC" w:rsidRDefault="00DA64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74528"/>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A64FC"/>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2021-09-06T13:24:00Z</dcterms:created>
  <dcterms:modified xsi:type="dcterms:W3CDTF">2021-09-06T13:24:00Z</dcterms:modified>
</cp:coreProperties>
</file>