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D59656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456366">
        <w:rPr>
          <w:rFonts w:ascii="Times New Roman" w:hAnsi="Times New Roman"/>
          <w:spacing w:val="2"/>
        </w:rPr>
        <w:t xml:space="preserve"> ir žemės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A75A82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514FFC">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88BB8" w14:textId="77777777" w:rsidR="00963F93" w:rsidRDefault="00963F93">
      <w:r>
        <w:separator/>
      </w:r>
    </w:p>
  </w:endnote>
  <w:endnote w:type="continuationSeparator" w:id="0">
    <w:p w14:paraId="5DB51A5B" w14:textId="77777777" w:rsidR="00963F93" w:rsidRDefault="0096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E8CCE" w14:textId="77777777" w:rsidR="00963F93" w:rsidRDefault="00963F93">
      <w:r>
        <w:separator/>
      </w:r>
    </w:p>
  </w:footnote>
  <w:footnote w:type="continuationSeparator" w:id="0">
    <w:p w14:paraId="4EBFAADE" w14:textId="77777777" w:rsidR="00963F93" w:rsidRDefault="00963F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56366"/>
    <w:rsid w:val="004A0694"/>
    <w:rsid w:val="005034BA"/>
    <w:rsid w:val="00514FFC"/>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63F93"/>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2021-09-21T12:54:00Z</dcterms:created>
  <dcterms:modified xsi:type="dcterms:W3CDTF">2021-09-21T12:55:00Z</dcterms:modified>
</cp:coreProperties>
</file>