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51A80A97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A63685">
        <w:rPr>
          <w:rFonts w:ascii="Times New Roman" w:hAnsi="Times New Roman"/>
        </w:rPr>
        <w:t xml:space="preserve">spalio      </w:t>
      </w:r>
      <w:r w:rsidR="00B369EA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60037CC6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A63685">
        <w:rPr>
          <w:rFonts w:ascii="Times New Roman" w:hAnsi="Times New Roman"/>
        </w:rPr>
        <w:t>10</w:t>
      </w:r>
      <w:r w:rsidR="00302588">
        <w:rPr>
          <w:rFonts w:ascii="Times New Roman" w:hAnsi="Times New Roman"/>
        </w:rPr>
        <w:t>-</w:t>
      </w:r>
      <w:r w:rsidR="00A63685">
        <w:rPr>
          <w:rFonts w:ascii="Times New Roman" w:hAnsi="Times New Roman"/>
        </w:rPr>
        <w:t>11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B32C7" w14:textId="77777777" w:rsidR="00467A99" w:rsidRDefault="00467A99">
      <w:r>
        <w:separator/>
      </w:r>
    </w:p>
  </w:endnote>
  <w:endnote w:type="continuationSeparator" w:id="0">
    <w:p w14:paraId="2FA29D83" w14:textId="77777777" w:rsidR="00467A99" w:rsidRDefault="0046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8C577" w14:textId="77777777" w:rsidR="00467A99" w:rsidRDefault="00467A99">
      <w:r>
        <w:separator/>
      </w:r>
    </w:p>
  </w:footnote>
  <w:footnote w:type="continuationSeparator" w:id="0">
    <w:p w14:paraId="708BD18C" w14:textId="77777777" w:rsidR="00467A99" w:rsidRDefault="00467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A3E63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A55A8"/>
    <w:rsid w:val="002C20A4"/>
    <w:rsid w:val="002D3ABC"/>
    <w:rsid w:val="002F3062"/>
    <w:rsid w:val="00302588"/>
    <w:rsid w:val="00313CF0"/>
    <w:rsid w:val="00326A8E"/>
    <w:rsid w:val="00342E29"/>
    <w:rsid w:val="00363C95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67A99"/>
    <w:rsid w:val="00485BA0"/>
    <w:rsid w:val="004B24F1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15CA7"/>
    <w:rsid w:val="00626EAB"/>
    <w:rsid w:val="00684523"/>
    <w:rsid w:val="006F4323"/>
    <w:rsid w:val="0070001E"/>
    <w:rsid w:val="0072165C"/>
    <w:rsid w:val="00730A8F"/>
    <w:rsid w:val="00730C68"/>
    <w:rsid w:val="007A00FE"/>
    <w:rsid w:val="007A7CB2"/>
    <w:rsid w:val="007B02D1"/>
    <w:rsid w:val="007D58FD"/>
    <w:rsid w:val="007E6FE0"/>
    <w:rsid w:val="008231D4"/>
    <w:rsid w:val="00823E23"/>
    <w:rsid w:val="0082636C"/>
    <w:rsid w:val="00850898"/>
    <w:rsid w:val="00870C3D"/>
    <w:rsid w:val="008845C2"/>
    <w:rsid w:val="008845E8"/>
    <w:rsid w:val="008A36E0"/>
    <w:rsid w:val="008C1B78"/>
    <w:rsid w:val="008D7A2A"/>
    <w:rsid w:val="008E587F"/>
    <w:rsid w:val="008F4809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43F14"/>
    <w:rsid w:val="00A63685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369EA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A7BDA"/>
    <w:rsid w:val="00BE1E33"/>
    <w:rsid w:val="00BE3BE9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15B07"/>
    <w:rsid w:val="00D26EA9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2067E"/>
    <w:rsid w:val="00F5329A"/>
    <w:rsid w:val="00F75CF1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799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2021-10-11T11:52:00Z</dcterms:created>
  <dcterms:modified xsi:type="dcterms:W3CDTF">2021-10-11T11:53:00Z</dcterms:modified>
</cp:coreProperties>
</file>