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6D7A9059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A63685">
        <w:rPr>
          <w:rFonts w:ascii="Times New Roman" w:hAnsi="Times New Roman"/>
        </w:rPr>
        <w:t xml:space="preserve">spalio </w:t>
      </w:r>
      <w:r w:rsidR="008C3D69">
        <w:rPr>
          <w:rFonts w:ascii="Times New Roman" w:hAnsi="Times New Roman"/>
        </w:rPr>
        <w:t xml:space="preserve">      </w:t>
      </w:r>
      <w:r w:rsidR="00A63685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391C5FE7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A63685">
        <w:rPr>
          <w:rFonts w:ascii="Times New Roman" w:hAnsi="Times New Roman"/>
        </w:rPr>
        <w:t>10</w:t>
      </w:r>
      <w:r w:rsidR="00302588">
        <w:rPr>
          <w:rFonts w:ascii="Times New Roman" w:hAnsi="Times New Roman"/>
        </w:rPr>
        <w:t>-</w:t>
      </w:r>
      <w:r w:rsidR="00A63685">
        <w:rPr>
          <w:rFonts w:ascii="Times New Roman" w:hAnsi="Times New Roman"/>
        </w:rPr>
        <w:t>1</w:t>
      </w:r>
      <w:r w:rsidR="008C3D69">
        <w:rPr>
          <w:rFonts w:ascii="Times New Roman" w:hAnsi="Times New Roman"/>
        </w:rPr>
        <w:t>4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F152A" w14:textId="77777777" w:rsidR="006D6143" w:rsidRDefault="006D6143">
      <w:r>
        <w:separator/>
      </w:r>
    </w:p>
  </w:endnote>
  <w:endnote w:type="continuationSeparator" w:id="0">
    <w:p w14:paraId="10615361" w14:textId="77777777" w:rsidR="006D6143" w:rsidRDefault="006D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065A8" w14:textId="77777777" w:rsidR="006D6143" w:rsidRDefault="006D6143">
      <w:r>
        <w:separator/>
      </w:r>
    </w:p>
  </w:footnote>
  <w:footnote w:type="continuationSeparator" w:id="0">
    <w:p w14:paraId="0DBBD9D4" w14:textId="77777777" w:rsidR="006D6143" w:rsidRDefault="006D6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73FF2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972E8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146E"/>
    <w:rsid w:val="00373A3A"/>
    <w:rsid w:val="003954DF"/>
    <w:rsid w:val="003A0C31"/>
    <w:rsid w:val="003D6F9D"/>
    <w:rsid w:val="003E13CC"/>
    <w:rsid w:val="003F491F"/>
    <w:rsid w:val="004044C3"/>
    <w:rsid w:val="004063DA"/>
    <w:rsid w:val="00413629"/>
    <w:rsid w:val="00434111"/>
    <w:rsid w:val="00435ADB"/>
    <w:rsid w:val="00467A99"/>
    <w:rsid w:val="00485BA0"/>
    <w:rsid w:val="004B24F1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15CA7"/>
    <w:rsid w:val="00626EAB"/>
    <w:rsid w:val="00684523"/>
    <w:rsid w:val="006D6143"/>
    <w:rsid w:val="006F4323"/>
    <w:rsid w:val="0070001E"/>
    <w:rsid w:val="0072165C"/>
    <w:rsid w:val="00730A8F"/>
    <w:rsid w:val="00730C68"/>
    <w:rsid w:val="007A00FE"/>
    <w:rsid w:val="007A7CB2"/>
    <w:rsid w:val="007B02D1"/>
    <w:rsid w:val="007D58FD"/>
    <w:rsid w:val="007E6FE0"/>
    <w:rsid w:val="008231D4"/>
    <w:rsid w:val="00823E23"/>
    <w:rsid w:val="0082636C"/>
    <w:rsid w:val="00850898"/>
    <w:rsid w:val="00870C3D"/>
    <w:rsid w:val="008845C2"/>
    <w:rsid w:val="008845E8"/>
    <w:rsid w:val="008A36E0"/>
    <w:rsid w:val="008C1B78"/>
    <w:rsid w:val="008C3D69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63685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369EA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A7BDA"/>
    <w:rsid w:val="00BE1E33"/>
    <w:rsid w:val="00BE3BE9"/>
    <w:rsid w:val="00BE47FD"/>
    <w:rsid w:val="00BE4C6A"/>
    <w:rsid w:val="00BE6D25"/>
    <w:rsid w:val="00C03B2B"/>
    <w:rsid w:val="00C15D2F"/>
    <w:rsid w:val="00C2225A"/>
    <w:rsid w:val="00C418BA"/>
    <w:rsid w:val="00C50784"/>
    <w:rsid w:val="00C73396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15B07"/>
    <w:rsid w:val="00D26EA9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2067E"/>
    <w:rsid w:val="00F5329A"/>
    <w:rsid w:val="00F75CF1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2021-10-14T06:04:00Z</dcterms:created>
  <dcterms:modified xsi:type="dcterms:W3CDTF">2021-10-14T06:04:00Z</dcterms:modified>
</cp:coreProperties>
</file>