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87AADD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D9708C">
        <w:rPr>
          <w:rFonts w:ascii="Times New Roman" w:hAnsi="Times New Roman"/>
          <w:spacing w:val="2"/>
        </w:rPr>
        <w:t>ams ir žemės sklypui</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12DA00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71303A">
        <w:rPr>
          <w:rFonts w:ascii="Times New Roman" w:hAnsi="Times New Roman"/>
          <w:szCs w:val="24"/>
        </w:rPr>
        <w:t>1</w:t>
      </w:r>
      <w:r w:rsidR="00D9708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49E59" w14:textId="77777777" w:rsidR="00B24E36" w:rsidRDefault="00B24E36">
      <w:r>
        <w:separator/>
      </w:r>
    </w:p>
  </w:endnote>
  <w:endnote w:type="continuationSeparator" w:id="0">
    <w:p w14:paraId="3D866512" w14:textId="77777777" w:rsidR="00B24E36" w:rsidRDefault="00B2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C98C8" w14:textId="77777777" w:rsidR="00B24E36" w:rsidRDefault="00B24E36">
      <w:r>
        <w:separator/>
      </w:r>
    </w:p>
  </w:footnote>
  <w:footnote w:type="continuationSeparator" w:id="0">
    <w:p w14:paraId="397B8204" w14:textId="77777777" w:rsidR="00B24E36" w:rsidRDefault="00B24E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4E3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9708C"/>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2021-10-15T07:20:00Z</dcterms:created>
  <dcterms:modified xsi:type="dcterms:W3CDTF">2021-10-15T07:20:00Z</dcterms:modified>
</cp:coreProperties>
</file>