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B8CE68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ams ir žemės sklypui</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8632EB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056464">
        <w:rPr>
          <w:rFonts w:ascii="Times New Roman" w:hAnsi="Times New Roman"/>
          <w:szCs w:val="24"/>
        </w:rPr>
        <w:t>26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DAB85" w14:textId="77777777" w:rsidR="0000256E" w:rsidRDefault="0000256E">
      <w:r>
        <w:separator/>
      </w:r>
    </w:p>
  </w:endnote>
  <w:endnote w:type="continuationSeparator" w:id="0">
    <w:p w14:paraId="4588B1C7" w14:textId="77777777" w:rsidR="0000256E" w:rsidRDefault="00002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72D1D" w14:textId="77777777" w:rsidR="0000256E" w:rsidRDefault="0000256E">
      <w:r>
        <w:separator/>
      </w:r>
    </w:p>
  </w:footnote>
  <w:footnote w:type="continuationSeparator" w:id="0">
    <w:p w14:paraId="5ACD0DAB" w14:textId="77777777" w:rsidR="0000256E" w:rsidRDefault="000025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2021-10-25T13:45:00Z</dcterms:created>
  <dcterms:modified xsi:type="dcterms:W3CDTF">2021-10-25T13:45:00Z</dcterms:modified>
</cp:coreProperties>
</file>