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DD0DE" w14:textId="77777777" w:rsidR="00DD47CE" w:rsidRDefault="002765E4">
      <w:pPr>
        <w:jc w:val="center"/>
        <w:rPr>
          <w:rFonts w:ascii="Times New Roman" w:hAnsi="Times New Roman"/>
          <w:b/>
          <w:sz w:val="8"/>
        </w:rPr>
      </w:pPr>
      <w:r>
        <w:rPr>
          <w:noProof/>
          <w:lang w:val="en-US" w:eastAsia="en-US"/>
        </w:rPr>
        <w:drawing>
          <wp:inline distT="0" distB="0" distL="0" distR="0" wp14:anchorId="5DE0D2C1" wp14:editId="150212F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D6291A4" w14:textId="77777777" w:rsidR="00ED113F" w:rsidRDefault="00ED113F">
      <w:pPr>
        <w:jc w:val="center"/>
        <w:rPr>
          <w:rFonts w:ascii="Times New Roman" w:hAnsi="Times New Roman"/>
          <w:b/>
        </w:rPr>
      </w:pPr>
    </w:p>
    <w:p w14:paraId="697A14DF"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0B7F961E" w14:textId="77777777" w:rsidR="00DD47CE" w:rsidRDefault="00DD47CE">
      <w:pPr>
        <w:jc w:val="center"/>
        <w:rPr>
          <w:rFonts w:ascii="Times New Roman" w:hAnsi="Times New Roman"/>
          <w:b/>
        </w:rPr>
      </w:pPr>
    </w:p>
    <w:p w14:paraId="38AEADFA" w14:textId="77777777" w:rsidR="00EA47CA" w:rsidRDefault="00EA47CA" w:rsidP="00EA47CA">
      <w:pPr>
        <w:jc w:val="center"/>
        <w:rPr>
          <w:rFonts w:ascii="Times New Roman" w:hAnsi="Times New Roman"/>
          <w:b/>
        </w:rPr>
      </w:pPr>
    </w:p>
    <w:p w14:paraId="205528B0" w14:textId="77777777" w:rsidR="00EA47CA" w:rsidRDefault="00EA47CA" w:rsidP="00EA47CA">
      <w:pPr>
        <w:jc w:val="center"/>
        <w:rPr>
          <w:rFonts w:ascii="Times New Roman" w:hAnsi="Times New Roman"/>
          <w:b/>
        </w:rPr>
      </w:pPr>
      <w:r>
        <w:rPr>
          <w:rFonts w:ascii="Times New Roman" w:hAnsi="Times New Roman"/>
          <w:b/>
        </w:rPr>
        <w:t>ĮSAKYMAS</w:t>
      </w:r>
    </w:p>
    <w:p w14:paraId="7E06ABBF" w14:textId="254367BD"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0C587E">
        <w:rPr>
          <w:rFonts w:ascii="Times New Roman" w:hAnsi="Times New Roman"/>
          <w:b/>
        </w:rPr>
        <w:t>O</w:t>
      </w:r>
      <w:r w:rsidR="00EA47CA">
        <w:rPr>
          <w:rFonts w:ascii="Times New Roman" w:hAnsi="Times New Roman"/>
          <w:b/>
        </w:rPr>
        <w:t xml:space="preserve"> SUTEIKIMO </w:t>
      </w:r>
    </w:p>
    <w:p w14:paraId="60F7A6FC"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7CE0145" w14:textId="2999570E" w:rsidR="00EA47CA" w:rsidRDefault="00AC4612" w:rsidP="00EA47CA">
      <w:pPr>
        <w:tabs>
          <w:tab w:val="left" w:pos="6804"/>
        </w:tabs>
        <w:jc w:val="center"/>
        <w:rPr>
          <w:rFonts w:ascii="Times New Roman" w:hAnsi="Times New Roman"/>
        </w:rPr>
      </w:pPr>
      <w:r>
        <w:rPr>
          <w:rFonts w:ascii="Times New Roman" w:hAnsi="Times New Roman"/>
        </w:rPr>
        <w:t>202</w:t>
      </w:r>
      <w:r w:rsidR="00CE7EBE">
        <w:rPr>
          <w:rFonts w:ascii="Times New Roman" w:hAnsi="Times New Roman"/>
        </w:rPr>
        <w:t>1</w:t>
      </w:r>
      <w:r>
        <w:rPr>
          <w:rFonts w:ascii="Times New Roman" w:hAnsi="Times New Roman"/>
        </w:rPr>
        <w:t xml:space="preserve"> m. </w:t>
      </w:r>
      <w:r w:rsidR="0071303A">
        <w:rPr>
          <w:rFonts w:ascii="Times New Roman" w:hAnsi="Times New Roman"/>
        </w:rPr>
        <w:t>spalio</w:t>
      </w:r>
      <w:r w:rsidR="00EA47CA">
        <w:rPr>
          <w:rFonts w:ascii="Times New Roman" w:hAnsi="Times New Roman"/>
        </w:rPr>
        <w:t xml:space="preserve">       d. Nr. AT- </w:t>
      </w:r>
    </w:p>
    <w:p w14:paraId="551360DF" w14:textId="77777777" w:rsidR="00EA47CA" w:rsidRDefault="00EA47CA" w:rsidP="00EA47CA">
      <w:pPr>
        <w:pStyle w:val="Antrat1"/>
        <w:ind w:left="0" w:firstLine="0"/>
        <w:jc w:val="center"/>
      </w:pPr>
      <w:r>
        <w:t>Šakiai</w:t>
      </w:r>
    </w:p>
    <w:p w14:paraId="63783CAD" w14:textId="77777777" w:rsidR="00EA47CA" w:rsidRDefault="00EA47CA" w:rsidP="00EA47CA">
      <w:pPr>
        <w:tabs>
          <w:tab w:val="left" w:pos="1242"/>
          <w:tab w:val="left" w:pos="7450"/>
        </w:tabs>
        <w:spacing w:line="360" w:lineRule="auto"/>
        <w:jc w:val="both"/>
      </w:pPr>
    </w:p>
    <w:p w14:paraId="642688AD" w14:textId="00CDB021" w:rsidR="00936DB2" w:rsidRDefault="00EA47CA" w:rsidP="00EA47CA">
      <w:pPr>
        <w:spacing w:line="360" w:lineRule="auto"/>
        <w:jc w:val="both"/>
        <w:rPr>
          <w:rFonts w:ascii="Times New Roman" w:hAnsi="Times New Roman"/>
        </w:rPr>
      </w:pP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14:paraId="5E7BF744" w14:textId="4405056E" w:rsidR="00EA47CA" w:rsidRDefault="00EA47CA" w:rsidP="00403155">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0C587E">
        <w:rPr>
          <w:rFonts w:ascii="Times New Roman" w:hAnsi="Times New Roman"/>
          <w:spacing w:val="2"/>
        </w:rPr>
        <w:t xml:space="preserve">ą </w:t>
      </w:r>
      <w:r w:rsidR="009218A6">
        <w:rPr>
          <w:rFonts w:ascii="Times New Roman" w:hAnsi="Times New Roman"/>
          <w:spacing w:val="2"/>
        </w:rPr>
        <w:t>žemės sklypui</w:t>
      </w:r>
      <w:r w:rsidR="0071303A">
        <w:rPr>
          <w:rFonts w:ascii="Times New Roman" w:hAnsi="Times New Roman"/>
          <w:spacing w:val="2"/>
        </w:rPr>
        <w:t xml:space="preserve"> </w:t>
      </w:r>
      <w:r w:rsidR="00023B9C">
        <w:rPr>
          <w:rFonts w:ascii="Times New Roman" w:hAnsi="Times New Roman"/>
        </w:rPr>
        <w:t>pagal pridedamą</w:t>
      </w:r>
      <w:r>
        <w:rPr>
          <w:rFonts w:ascii="Times New Roman" w:hAnsi="Times New Roman"/>
        </w:rPr>
        <w:t xml:space="preserve"> priedą. </w:t>
      </w:r>
    </w:p>
    <w:p w14:paraId="54C9E456" w14:textId="17EA341D"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6049A203" w14:textId="77777777" w:rsidR="00EA47CA" w:rsidRDefault="00EA47CA" w:rsidP="00EA47CA">
      <w:pPr>
        <w:pStyle w:val="Antrats"/>
        <w:tabs>
          <w:tab w:val="left" w:pos="720"/>
        </w:tabs>
        <w:spacing w:line="360" w:lineRule="auto"/>
        <w:rPr>
          <w:rFonts w:ascii="Times New Roman" w:hAnsi="Times New Roman"/>
        </w:rPr>
      </w:pPr>
    </w:p>
    <w:p w14:paraId="57AE8A94" w14:textId="77777777" w:rsidR="00936DB2" w:rsidRDefault="00936DB2" w:rsidP="00936DB2">
      <w:pPr>
        <w:rPr>
          <w:color w:val="000000"/>
          <w:szCs w:val="24"/>
        </w:rPr>
      </w:pPr>
      <w:r>
        <w:rPr>
          <w:color w:val="000000"/>
          <w:szCs w:val="24"/>
        </w:rPr>
        <w:t> </w:t>
      </w:r>
    </w:p>
    <w:p w14:paraId="2F47AE32" w14:textId="77777777" w:rsidR="00401817" w:rsidRDefault="00936DB2" w:rsidP="00401817">
      <w:pPr>
        <w:overflowPunct w:val="0"/>
        <w:autoSpaceDE w:val="0"/>
        <w:autoSpaceDN w:val="0"/>
        <w:adjustRightInd w:val="0"/>
        <w:rPr>
          <w:rFonts w:ascii="Times New Roman" w:hAnsi="Times New Roman"/>
          <w:szCs w:val="24"/>
        </w:rPr>
      </w:pPr>
      <w:r w:rsidRPr="00936DB2">
        <w:rPr>
          <w:rFonts w:ascii="Times New Roman" w:hAnsi="Times New Roman"/>
          <w:color w:val="000000"/>
          <w:szCs w:val="24"/>
        </w:rPr>
        <w:t> </w:t>
      </w:r>
      <w:r w:rsidR="00401817">
        <w:rPr>
          <w:rFonts w:ascii="Times New Roman" w:hAnsi="Times New Roman"/>
          <w:szCs w:val="24"/>
        </w:rPr>
        <w:t xml:space="preserve">Administracijos direktorius </w:t>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t xml:space="preserve">                 Dainius Grincevičius</w:t>
      </w:r>
    </w:p>
    <w:p w14:paraId="45A4FB80" w14:textId="6BF27832" w:rsidR="00936DB2" w:rsidRPr="00936DB2" w:rsidRDefault="00936DB2" w:rsidP="00936DB2">
      <w:pPr>
        <w:rPr>
          <w:rFonts w:ascii="Times New Roman" w:hAnsi="Times New Roman"/>
          <w:color w:val="000000"/>
          <w:szCs w:val="24"/>
        </w:rPr>
      </w:pPr>
    </w:p>
    <w:p w14:paraId="65512475" w14:textId="77777777" w:rsidR="00936DB2" w:rsidRDefault="00936DB2" w:rsidP="00936DB2">
      <w:pPr>
        <w:rPr>
          <w:color w:val="000000"/>
          <w:szCs w:val="24"/>
        </w:rPr>
      </w:pPr>
      <w:r>
        <w:rPr>
          <w:color w:val="000000"/>
          <w:szCs w:val="24"/>
        </w:rPr>
        <w:t> </w:t>
      </w:r>
    </w:p>
    <w:p w14:paraId="638FC24D" w14:textId="77777777" w:rsidR="00EA47CA" w:rsidRDefault="00EA47CA" w:rsidP="00EA47CA">
      <w:pPr>
        <w:overflowPunct w:val="0"/>
        <w:autoSpaceDE w:val="0"/>
        <w:autoSpaceDN w:val="0"/>
        <w:adjustRightInd w:val="0"/>
        <w:rPr>
          <w:rFonts w:ascii="Times New Roman" w:hAnsi="Times New Roman"/>
          <w:szCs w:val="24"/>
        </w:rPr>
      </w:pPr>
    </w:p>
    <w:p w14:paraId="1D1DE635" w14:textId="77777777" w:rsidR="00EA47CA" w:rsidRDefault="00EA47CA" w:rsidP="00EA47CA">
      <w:pPr>
        <w:overflowPunct w:val="0"/>
        <w:autoSpaceDE w:val="0"/>
        <w:autoSpaceDN w:val="0"/>
        <w:adjustRightInd w:val="0"/>
        <w:rPr>
          <w:rFonts w:ascii="Times New Roman" w:hAnsi="Times New Roman"/>
          <w:szCs w:val="24"/>
        </w:rPr>
      </w:pPr>
    </w:p>
    <w:p w14:paraId="1F1537C1" w14:textId="77777777" w:rsidR="00EA47CA" w:rsidRDefault="00EA47CA" w:rsidP="00EA47CA">
      <w:pPr>
        <w:tabs>
          <w:tab w:val="left" w:pos="1242"/>
          <w:tab w:val="left" w:pos="6804"/>
          <w:tab w:val="left" w:pos="7450"/>
        </w:tabs>
        <w:rPr>
          <w:rFonts w:ascii="Times New Roman" w:hAnsi="Times New Roman"/>
          <w:szCs w:val="24"/>
        </w:rPr>
      </w:pPr>
    </w:p>
    <w:p w14:paraId="0C0898F2" w14:textId="77777777" w:rsidR="00EA47CA" w:rsidRDefault="00EA47CA" w:rsidP="00EA47CA">
      <w:pPr>
        <w:tabs>
          <w:tab w:val="left" w:pos="2445"/>
        </w:tabs>
        <w:overflowPunct w:val="0"/>
        <w:rPr>
          <w:rFonts w:ascii="Times New Roman" w:hAnsi="Times New Roman"/>
          <w:szCs w:val="24"/>
        </w:rPr>
      </w:pPr>
    </w:p>
    <w:p w14:paraId="40E0275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72534ED6"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01045418"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1E1AC302" w14:textId="77777777" w:rsidR="00EA47CA" w:rsidRDefault="00EA47CA" w:rsidP="00EA47CA">
      <w:pPr>
        <w:tabs>
          <w:tab w:val="left" w:pos="2445"/>
        </w:tabs>
        <w:overflowPunct w:val="0"/>
        <w:rPr>
          <w:rFonts w:ascii="Times New Roman" w:hAnsi="Times New Roman"/>
          <w:szCs w:val="24"/>
        </w:rPr>
      </w:pPr>
    </w:p>
    <w:p w14:paraId="03B7F69A"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Laima </w:t>
      </w:r>
      <w:proofErr w:type="spellStart"/>
      <w:r>
        <w:rPr>
          <w:rFonts w:ascii="Times New Roman" w:hAnsi="Times New Roman"/>
          <w:szCs w:val="24"/>
        </w:rPr>
        <w:t>Savukaitienė</w:t>
      </w:r>
      <w:proofErr w:type="spellEnd"/>
    </w:p>
    <w:p w14:paraId="437C2CE0" w14:textId="08EAF279" w:rsidR="00EA47CA" w:rsidRDefault="00161BC4" w:rsidP="00EA47CA">
      <w:pPr>
        <w:tabs>
          <w:tab w:val="left" w:pos="2445"/>
        </w:tabs>
        <w:overflowPunct w:val="0"/>
        <w:rPr>
          <w:rFonts w:ascii="Times New Roman" w:hAnsi="Times New Roman"/>
          <w:szCs w:val="24"/>
        </w:rPr>
      </w:pPr>
      <w:r>
        <w:rPr>
          <w:rFonts w:ascii="Times New Roman" w:hAnsi="Times New Roman"/>
          <w:szCs w:val="24"/>
        </w:rPr>
        <w:t>202</w:t>
      </w:r>
      <w:r w:rsidR="00CE7EBE">
        <w:rPr>
          <w:rFonts w:ascii="Times New Roman" w:hAnsi="Times New Roman"/>
          <w:szCs w:val="24"/>
        </w:rPr>
        <w:t>1</w:t>
      </w:r>
      <w:r>
        <w:rPr>
          <w:rFonts w:ascii="Times New Roman" w:hAnsi="Times New Roman"/>
          <w:szCs w:val="24"/>
        </w:rPr>
        <w:t>-</w:t>
      </w:r>
      <w:r w:rsidR="0071303A">
        <w:rPr>
          <w:rFonts w:ascii="Times New Roman" w:hAnsi="Times New Roman"/>
          <w:szCs w:val="24"/>
        </w:rPr>
        <w:t>10</w:t>
      </w:r>
      <w:r w:rsidR="00EA47CA">
        <w:rPr>
          <w:rFonts w:ascii="Times New Roman" w:hAnsi="Times New Roman"/>
          <w:szCs w:val="24"/>
        </w:rPr>
        <w:t>-</w:t>
      </w:r>
      <w:r w:rsidR="0046422A">
        <w:rPr>
          <w:rFonts w:ascii="Times New Roman" w:hAnsi="Times New Roman"/>
          <w:szCs w:val="24"/>
        </w:rPr>
        <w:t>28</w:t>
      </w:r>
    </w:p>
    <w:sectPr w:rsidR="00EA47CA" w:rsidSect="00936DB2">
      <w:footerReference w:type="default" r:id="rId7"/>
      <w:pgSz w:w="11907" w:h="16840" w:code="9"/>
      <w:pgMar w:top="1134" w:right="567" w:bottom="993"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A02D63" w14:textId="77777777" w:rsidR="00E96DBF" w:rsidRDefault="00E96DBF">
      <w:r>
        <w:separator/>
      </w:r>
    </w:p>
  </w:endnote>
  <w:endnote w:type="continuationSeparator" w:id="0">
    <w:p w14:paraId="49EE7B7B" w14:textId="77777777" w:rsidR="00E96DBF" w:rsidRDefault="00E96D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66086"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6F3B7F" w14:textId="77777777" w:rsidR="00E96DBF" w:rsidRDefault="00E96DBF">
      <w:r>
        <w:separator/>
      </w:r>
    </w:p>
  </w:footnote>
  <w:footnote w:type="continuationSeparator" w:id="0">
    <w:p w14:paraId="6CB0A1F2" w14:textId="77777777" w:rsidR="00E96DBF" w:rsidRDefault="00E96DB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6"/>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23B9C"/>
    <w:rsid w:val="00037D5A"/>
    <w:rsid w:val="000A79B8"/>
    <w:rsid w:val="000C1D9E"/>
    <w:rsid w:val="000C587E"/>
    <w:rsid w:val="00102665"/>
    <w:rsid w:val="001053BB"/>
    <w:rsid w:val="00117499"/>
    <w:rsid w:val="0013678A"/>
    <w:rsid w:val="00161BC4"/>
    <w:rsid w:val="001A2247"/>
    <w:rsid w:val="001B2941"/>
    <w:rsid w:val="001D38EF"/>
    <w:rsid w:val="001E7250"/>
    <w:rsid w:val="001E7657"/>
    <w:rsid w:val="001E77D7"/>
    <w:rsid w:val="00256F54"/>
    <w:rsid w:val="002765E4"/>
    <w:rsid w:val="0028720A"/>
    <w:rsid w:val="002B1343"/>
    <w:rsid w:val="002C73C6"/>
    <w:rsid w:val="002D3ABC"/>
    <w:rsid w:val="002E4049"/>
    <w:rsid w:val="002E5716"/>
    <w:rsid w:val="00313CF0"/>
    <w:rsid w:val="00342E29"/>
    <w:rsid w:val="003479CC"/>
    <w:rsid w:val="003A0C31"/>
    <w:rsid w:val="003A5BAB"/>
    <w:rsid w:val="003F491F"/>
    <w:rsid w:val="00401817"/>
    <w:rsid w:val="00403155"/>
    <w:rsid w:val="00434111"/>
    <w:rsid w:val="00435ADB"/>
    <w:rsid w:val="004427D6"/>
    <w:rsid w:val="0046422A"/>
    <w:rsid w:val="004A0694"/>
    <w:rsid w:val="00521D86"/>
    <w:rsid w:val="00583E25"/>
    <w:rsid w:val="005E4337"/>
    <w:rsid w:val="00610881"/>
    <w:rsid w:val="00625980"/>
    <w:rsid w:val="00644D60"/>
    <w:rsid w:val="0066026F"/>
    <w:rsid w:val="006807D7"/>
    <w:rsid w:val="006A12D3"/>
    <w:rsid w:val="006E02B2"/>
    <w:rsid w:val="0070001E"/>
    <w:rsid w:val="0071303A"/>
    <w:rsid w:val="007534CE"/>
    <w:rsid w:val="00870143"/>
    <w:rsid w:val="008C1B78"/>
    <w:rsid w:val="008F4809"/>
    <w:rsid w:val="0090373B"/>
    <w:rsid w:val="0090621F"/>
    <w:rsid w:val="00913156"/>
    <w:rsid w:val="009218A6"/>
    <w:rsid w:val="00922BF2"/>
    <w:rsid w:val="00936DB2"/>
    <w:rsid w:val="00946C3A"/>
    <w:rsid w:val="00960D46"/>
    <w:rsid w:val="0098205C"/>
    <w:rsid w:val="009C4EAB"/>
    <w:rsid w:val="009D6B3D"/>
    <w:rsid w:val="009E0A0D"/>
    <w:rsid w:val="009E5668"/>
    <w:rsid w:val="009F065C"/>
    <w:rsid w:val="00A540A0"/>
    <w:rsid w:val="00A54DBC"/>
    <w:rsid w:val="00AC4612"/>
    <w:rsid w:val="00AE7378"/>
    <w:rsid w:val="00AF06F6"/>
    <w:rsid w:val="00B35CB5"/>
    <w:rsid w:val="00B51684"/>
    <w:rsid w:val="00B57CA6"/>
    <w:rsid w:val="00B679BA"/>
    <w:rsid w:val="00B75F85"/>
    <w:rsid w:val="00B90BBE"/>
    <w:rsid w:val="00BB732F"/>
    <w:rsid w:val="00BC403A"/>
    <w:rsid w:val="00BE1E33"/>
    <w:rsid w:val="00BE4C6A"/>
    <w:rsid w:val="00BE6D25"/>
    <w:rsid w:val="00C2225A"/>
    <w:rsid w:val="00C838D9"/>
    <w:rsid w:val="00C84A75"/>
    <w:rsid w:val="00C921BD"/>
    <w:rsid w:val="00CA67DC"/>
    <w:rsid w:val="00CA6ECE"/>
    <w:rsid w:val="00CE7EBE"/>
    <w:rsid w:val="00CF7F5D"/>
    <w:rsid w:val="00DB2CEC"/>
    <w:rsid w:val="00DC1D08"/>
    <w:rsid w:val="00DD47CE"/>
    <w:rsid w:val="00E15B8E"/>
    <w:rsid w:val="00E7105B"/>
    <w:rsid w:val="00E803E0"/>
    <w:rsid w:val="00E918BB"/>
    <w:rsid w:val="00E96DBF"/>
    <w:rsid w:val="00EA47CA"/>
    <w:rsid w:val="00EB2FB2"/>
    <w:rsid w:val="00EB7916"/>
    <w:rsid w:val="00ED113F"/>
    <w:rsid w:val="00EE2CE3"/>
    <w:rsid w:val="00F01EF6"/>
    <w:rsid w:val="00F05213"/>
    <w:rsid w:val="00F42E7C"/>
    <w:rsid w:val="00FA66DA"/>
    <w:rsid w:val="00FD2495"/>
    <w:rsid w:val="00FE1EB7"/>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0147285"/>
  <w15:docId w15:val="{64E04A96-0493-4B70-9049-1AB89A57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561164841">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3264FD5-1A2E-4B4C-B4AE-C9FF175DF8AA}">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1</TotalTime>
  <Pages>1</Pages>
  <Words>924</Words>
  <Characters>528</Characters>
  <Application>Microsoft Office Word</Application>
  <DocSecurity>0</DocSecurity>
  <Lines>4</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1450</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Vartotojas</cp:lastModifiedBy>
  <cp:revision>2</cp:revision>
  <cp:lastPrinted>2001-05-23T08:36:00Z</cp:lastPrinted>
  <dcterms:created xsi:type="dcterms:W3CDTF">2021-10-28T12:16:00Z</dcterms:created>
  <dcterms:modified xsi:type="dcterms:W3CDTF">2021-10-28T12:16:00Z</dcterms:modified>
</cp:coreProperties>
</file>