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49D4E05"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6077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A346FA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60777">
        <w:rPr>
          <w:rFonts w:ascii="Times New Roman" w:hAnsi="Times New Roman"/>
          <w:spacing w:val="2"/>
        </w:rPr>
        <w:t>us butams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A4249E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360777">
        <w:rPr>
          <w:rFonts w:ascii="Times New Roman" w:hAnsi="Times New Roman"/>
          <w:szCs w:val="24"/>
        </w:rPr>
        <w:t>11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6964C" w14:textId="77777777" w:rsidR="008556C9" w:rsidRDefault="008556C9">
      <w:r>
        <w:separator/>
      </w:r>
    </w:p>
  </w:endnote>
  <w:endnote w:type="continuationSeparator" w:id="0">
    <w:p w14:paraId="68080AFD" w14:textId="77777777" w:rsidR="008556C9" w:rsidRDefault="00855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43008" w14:textId="77777777" w:rsidR="008556C9" w:rsidRDefault="008556C9">
      <w:r>
        <w:separator/>
      </w:r>
    </w:p>
  </w:footnote>
  <w:footnote w:type="continuationSeparator" w:id="0">
    <w:p w14:paraId="08B443FD" w14:textId="77777777" w:rsidR="008556C9" w:rsidRDefault="008556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60777"/>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556C9"/>
    <w:rsid w:val="00870143"/>
    <w:rsid w:val="008C1B78"/>
    <w:rsid w:val="008F4809"/>
    <w:rsid w:val="0090373B"/>
    <w:rsid w:val="0090621F"/>
    <w:rsid w:val="00913156"/>
    <w:rsid w:val="00921EDB"/>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000EE"/>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2021-11-10T18:07:00Z</dcterms:created>
  <dcterms:modified xsi:type="dcterms:W3CDTF">2021-11-10T18:07:00Z</dcterms:modified>
</cp:coreProperties>
</file>