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F6FD2C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29AEB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A37928">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5419C" w14:textId="77777777" w:rsidR="00E25F6F" w:rsidRDefault="00E25F6F">
      <w:r>
        <w:separator/>
      </w:r>
    </w:p>
  </w:endnote>
  <w:endnote w:type="continuationSeparator" w:id="0">
    <w:p w14:paraId="4A8E7551" w14:textId="77777777" w:rsidR="00E25F6F" w:rsidRDefault="00E25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66814" w14:textId="77777777" w:rsidR="00E25F6F" w:rsidRDefault="00E25F6F">
      <w:r>
        <w:separator/>
      </w:r>
    </w:p>
  </w:footnote>
  <w:footnote w:type="continuationSeparator" w:id="0">
    <w:p w14:paraId="348081F7" w14:textId="77777777" w:rsidR="00E25F6F" w:rsidRDefault="00E25F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2021-11-03T07:36:00Z</dcterms:created>
  <dcterms:modified xsi:type="dcterms:W3CDTF">2021-11-03T07:36:00Z</dcterms:modified>
</cp:coreProperties>
</file>