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F66C46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F05D7D">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29AEB2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A37928">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F91BA" w14:textId="77777777" w:rsidR="00357FC5" w:rsidRDefault="00357FC5">
      <w:r>
        <w:separator/>
      </w:r>
    </w:p>
  </w:endnote>
  <w:endnote w:type="continuationSeparator" w:id="0">
    <w:p w14:paraId="5B625857" w14:textId="77777777" w:rsidR="00357FC5" w:rsidRDefault="00357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2B5F7" w14:textId="77777777" w:rsidR="00357FC5" w:rsidRDefault="00357FC5">
      <w:r>
        <w:separator/>
      </w:r>
    </w:p>
  </w:footnote>
  <w:footnote w:type="continuationSeparator" w:id="0">
    <w:p w14:paraId="33CA4D7A" w14:textId="77777777" w:rsidR="00357FC5" w:rsidRDefault="00357F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57FC5"/>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05D7D"/>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926</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2021-11-03T13:56:00Z</dcterms:created>
  <dcterms:modified xsi:type="dcterms:W3CDTF">2021-11-03T13:56:00Z</dcterms:modified>
</cp:coreProperties>
</file>