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F6FD2C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 xml:space="preserve">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204AC7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A37928">
        <w:rPr>
          <w:rFonts w:ascii="Times New Roman" w:hAnsi="Times New Roman"/>
          <w:szCs w:val="24"/>
        </w:rPr>
        <w:t>0</w:t>
      </w:r>
      <w:r w:rsidR="00921EDB">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2F90A" w14:textId="77777777" w:rsidR="00B000EE" w:rsidRDefault="00B000EE">
      <w:r>
        <w:separator/>
      </w:r>
    </w:p>
  </w:endnote>
  <w:endnote w:type="continuationSeparator" w:id="0">
    <w:p w14:paraId="6772674D" w14:textId="77777777" w:rsidR="00B000EE" w:rsidRDefault="00B00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C0D2F" w14:textId="77777777" w:rsidR="00B000EE" w:rsidRDefault="00B000EE">
      <w:r>
        <w:separator/>
      </w:r>
    </w:p>
  </w:footnote>
  <w:footnote w:type="continuationSeparator" w:id="0">
    <w:p w14:paraId="1DFFEDD6" w14:textId="77777777" w:rsidR="00B000EE" w:rsidRDefault="00B000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1EDB"/>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000EE"/>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2021-11-03T14:30:00Z</dcterms:created>
  <dcterms:modified xsi:type="dcterms:W3CDTF">2021-11-03T14:30:00Z</dcterms:modified>
</cp:coreProperties>
</file>