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F6FD2C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0592AC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A37928">
        <w:rPr>
          <w:rFonts w:ascii="Times New Roman" w:hAnsi="Times New Roman"/>
          <w:szCs w:val="24"/>
        </w:rPr>
        <w:t>0</w:t>
      </w:r>
      <w:r w:rsidR="00B0440C">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4A71D" w14:textId="77777777" w:rsidR="009F35F1" w:rsidRDefault="009F35F1">
      <w:r>
        <w:separator/>
      </w:r>
    </w:p>
  </w:endnote>
  <w:endnote w:type="continuationSeparator" w:id="0">
    <w:p w14:paraId="0A804584" w14:textId="77777777" w:rsidR="009F35F1" w:rsidRDefault="009F3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9A8A0" w14:textId="77777777" w:rsidR="009F35F1" w:rsidRDefault="009F35F1">
      <w:r>
        <w:separator/>
      </w:r>
    </w:p>
  </w:footnote>
  <w:footnote w:type="continuationSeparator" w:id="0">
    <w:p w14:paraId="427B89B4" w14:textId="77777777" w:rsidR="009F35F1" w:rsidRDefault="009F35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2021-11-08T09:06:00Z</dcterms:created>
  <dcterms:modified xsi:type="dcterms:W3CDTF">2021-11-08T09:06:00Z</dcterms:modified>
</cp:coreProperties>
</file>