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D23CD0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056464">
        <w:rPr>
          <w:rFonts w:ascii="Times New Roman" w:hAnsi="Times New Roman"/>
          <w:spacing w:val="2"/>
        </w:rPr>
        <w:t>ams</w:t>
      </w:r>
      <w:r w:rsidR="004920CE">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E235D2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4920CE">
        <w:rPr>
          <w:rFonts w:ascii="Times New Roman" w:hAnsi="Times New Roman"/>
          <w:szCs w:val="24"/>
        </w:rPr>
        <w:t>1</w:t>
      </w:r>
      <w:r w:rsidR="002B4E70">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B44CC" w14:textId="77777777" w:rsidR="001F7D15" w:rsidRDefault="001F7D15">
      <w:r>
        <w:separator/>
      </w:r>
    </w:p>
  </w:endnote>
  <w:endnote w:type="continuationSeparator" w:id="0">
    <w:p w14:paraId="57B2FC40" w14:textId="77777777" w:rsidR="001F7D15" w:rsidRDefault="001F7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D01E9" w14:textId="77777777" w:rsidR="001F7D15" w:rsidRDefault="001F7D15">
      <w:r>
        <w:separator/>
      </w:r>
    </w:p>
  </w:footnote>
  <w:footnote w:type="continuationSeparator" w:id="0">
    <w:p w14:paraId="78E7B9D0" w14:textId="77777777" w:rsidR="001F7D15" w:rsidRDefault="001F7D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1F7D15"/>
    <w:rsid w:val="00235B2C"/>
    <w:rsid w:val="00256F54"/>
    <w:rsid w:val="002765E4"/>
    <w:rsid w:val="0028720A"/>
    <w:rsid w:val="002B1343"/>
    <w:rsid w:val="002B4E70"/>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920CE"/>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2021-11-14T15:22:00Z</dcterms:created>
  <dcterms:modified xsi:type="dcterms:W3CDTF">2021-11-14T15:22:00Z</dcterms:modified>
</cp:coreProperties>
</file>