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77777777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PRIKLAUSANČIŲ INŽINERINIŲ STATINIŲ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2329ACFC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134830">
        <w:rPr>
          <w:rFonts w:ascii="Times New Roman" w:hAnsi="Times New Roman"/>
        </w:rPr>
        <w:t xml:space="preserve">lapkričio      </w:t>
      </w:r>
      <w:r w:rsidR="008C3D69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1C607605" w14:textId="77777777" w:rsidR="00434111" w:rsidRPr="0021282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9C5796" w14:textId="0F3C66FF" w:rsidR="00CD6667" w:rsidRPr="00212827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12827">
        <w:rPr>
          <w:rFonts w:ascii="Times New Roman" w:hAnsi="Times New Roman"/>
        </w:rPr>
        <w:tab/>
      </w:r>
      <w:r w:rsidR="00CD6667" w:rsidRPr="00212827">
        <w:rPr>
          <w:rFonts w:ascii="Times New Roman" w:hAnsi="Times New Roman"/>
        </w:rPr>
        <w:t xml:space="preserve">Vadovaudamasis </w:t>
      </w:r>
      <w:r w:rsidR="00CD6667" w:rsidRPr="00212827">
        <w:rPr>
          <w:rFonts w:ascii="Times New Roman" w:hAnsi="Times New Roman"/>
          <w:szCs w:val="24"/>
        </w:rPr>
        <w:t xml:space="preserve">Lietuvos Respublikos kelių įstatymo 4 straipsnio 3 dalimi, Šakių rajono savivaldybės administracijos nuostatų, patvirtintų </w:t>
      </w:r>
      <w:r w:rsidR="001800B0" w:rsidRPr="00212827">
        <w:rPr>
          <w:rFonts w:ascii="Times New Roman" w:hAnsi="Times New Roman"/>
          <w:szCs w:val="24"/>
        </w:rPr>
        <w:t xml:space="preserve">Šakių </w:t>
      </w:r>
      <w:r w:rsidR="00CD6667" w:rsidRPr="00212827">
        <w:rPr>
          <w:rFonts w:ascii="Times New Roman" w:hAnsi="Times New Roman"/>
          <w:szCs w:val="24"/>
        </w:rPr>
        <w:t xml:space="preserve">rajono savivaldybės tarybos </w:t>
      </w:r>
      <w:r w:rsidR="00CD6667" w:rsidRPr="00212827">
        <w:rPr>
          <w:rFonts w:ascii="Times New Roman" w:hAnsi="Times New Roman"/>
        </w:rPr>
        <w:t xml:space="preserve">2016 m. </w:t>
      </w:r>
      <w:r w:rsidR="00CD6667" w:rsidRPr="00212827">
        <w:rPr>
          <w:rFonts w:ascii="Times New Roman" w:hAnsi="Times New Roman"/>
          <w:color w:val="000000"/>
        </w:rPr>
        <w:t>rugsėjo 23 d. sprendimu Nr. T-277 „Dėl Šakių rajono savivaldybės administracijos nuostatų patvirtinimo“, 23.2 p</w:t>
      </w:r>
      <w:r w:rsidR="00FD28BC" w:rsidRPr="00212827">
        <w:rPr>
          <w:rFonts w:ascii="Times New Roman" w:hAnsi="Times New Roman"/>
          <w:color w:val="000000"/>
        </w:rPr>
        <w:t>apunkčiu</w:t>
      </w:r>
      <w:r w:rsidR="00CD6667" w:rsidRPr="00212827">
        <w:rPr>
          <w:rFonts w:ascii="Times New Roman" w:hAnsi="Times New Roman"/>
          <w:color w:val="000000"/>
        </w:rPr>
        <w:t>,</w:t>
      </w:r>
    </w:p>
    <w:p w14:paraId="77D8F10D" w14:textId="77777777" w:rsidR="006018A7" w:rsidRPr="0021282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Pr="00212827">
        <w:rPr>
          <w:rFonts w:ascii="Times New Roman" w:hAnsi="Times New Roman"/>
          <w:spacing w:val="60"/>
          <w:szCs w:val="24"/>
        </w:rPr>
        <w:t>konstatuoju</w:t>
      </w:r>
      <w:r w:rsidRPr="00212827"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35164CC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EE5D6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636664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5BB51D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3FE8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DC7C54E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3E90166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E78B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9DFD1D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A8125B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13281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4B41D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2A0A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3D62C3D3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A63685">
        <w:rPr>
          <w:rFonts w:ascii="Times New Roman" w:hAnsi="Times New Roman"/>
        </w:rPr>
        <w:t>1</w:t>
      </w:r>
      <w:r w:rsidR="00134830">
        <w:rPr>
          <w:rFonts w:ascii="Times New Roman" w:hAnsi="Times New Roman"/>
        </w:rPr>
        <w:t>1-22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03387" w14:textId="77777777" w:rsidR="00E06B0E" w:rsidRDefault="00E06B0E">
      <w:r>
        <w:separator/>
      </w:r>
    </w:p>
  </w:endnote>
  <w:endnote w:type="continuationSeparator" w:id="0">
    <w:p w14:paraId="7285FAA2" w14:textId="77777777" w:rsidR="00E06B0E" w:rsidRDefault="00E0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7C87D" w14:textId="77777777" w:rsidR="00E06B0E" w:rsidRDefault="00E06B0E">
      <w:r>
        <w:separator/>
      </w:r>
    </w:p>
  </w:footnote>
  <w:footnote w:type="continuationSeparator" w:id="0">
    <w:p w14:paraId="54220E4D" w14:textId="77777777" w:rsidR="00E06B0E" w:rsidRDefault="00E06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F6780"/>
    <w:rsid w:val="00117499"/>
    <w:rsid w:val="00134830"/>
    <w:rsid w:val="00173FF2"/>
    <w:rsid w:val="001800B0"/>
    <w:rsid w:val="001868D6"/>
    <w:rsid w:val="00195C7B"/>
    <w:rsid w:val="001A3E63"/>
    <w:rsid w:val="001C6378"/>
    <w:rsid w:val="001C6E52"/>
    <w:rsid w:val="001D38EF"/>
    <w:rsid w:val="001E7250"/>
    <w:rsid w:val="00212827"/>
    <w:rsid w:val="00222FC5"/>
    <w:rsid w:val="002453D4"/>
    <w:rsid w:val="002765E4"/>
    <w:rsid w:val="0028720A"/>
    <w:rsid w:val="002972E8"/>
    <w:rsid w:val="002A55A8"/>
    <w:rsid w:val="002C20A4"/>
    <w:rsid w:val="002D3ABC"/>
    <w:rsid w:val="002F3062"/>
    <w:rsid w:val="00302588"/>
    <w:rsid w:val="00313CF0"/>
    <w:rsid w:val="00326A8E"/>
    <w:rsid w:val="00342E29"/>
    <w:rsid w:val="00363C95"/>
    <w:rsid w:val="0036680B"/>
    <w:rsid w:val="0037146E"/>
    <w:rsid w:val="00373A3A"/>
    <w:rsid w:val="003954DF"/>
    <w:rsid w:val="003A0C31"/>
    <w:rsid w:val="003D6F9D"/>
    <w:rsid w:val="003E13CC"/>
    <w:rsid w:val="003F491F"/>
    <w:rsid w:val="004044C3"/>
    <w:rsid w:val="004063DA"/>
    <w:rsid w:val="00413629"/>
    <w:rsid w:val="00434111"/>
    <w:rsid w:val="00435ADB"/>
    <w:rsid w:val="00467A99"/>
    <w:rsid w:val="00485BA0"/>
    <w:rsid w:val="004B24F1"/>
    <w:rsid w:val="004C6BBC"/>
    <w:rsid w:val="004C6D9B"/>
    <w:rsid w:val="004F5976"/>
    <w:rsid w:val="00521D86"/>
    <w:rsid w:val="005549CB"/>
    <w:rsid w:val="00572AEB"/>
    <w:rsid w:val="00572EFC"/>
    <w:rsid w:val="00583E25"/>
    <w:rsid w:val="005E20A8"/>
    <w:rsid w:val="005E5D2C"/>
    <w:rsid w:val="005F377F"/>
    <w:rsid w:val="006018A7"/>
    <w:rsid w:val="006077D3"/>
    <w:rsid w:val="00610881"/>
    <w:rsid w:val="00615CA7"/>
    <w:rsid w:val="00626EAB"/>
    <w:rsid w:val="00684523"/>
    <w:rsid w:val="006D6143"/>
    <w:rsid w:val="006F4323"/>
    <w:rsid w:val="0070001E"/>
    <w:rsid w:val="0072165C"/>
    <w:rsid w:val="00730A8F"/>
    <w:rsid w:val="00730C68"/>
    <w:rsid w:val="007A00FE"/>
    <w:rsid w:val="007A7CB2"/>
    <w:rsid w:val="007B02D1"/>
    <w:rsid w:val="007D58FD"/>
    <w:rsid w:val="007E6FE0"/>
    <w:rsid w:val="008231D4"/>
    <w:rsid w:val="00823E23"/>
    <w:rsid w:val="0082636C"/>
    <w:rsid w:val="00850898"/>
    <w:rsid w:val="00870C3D"/>
    <w:rsid w:val="008845C2"/>
    <w:rsid w:val="008845E8"/>
    <w:rsid w:val="008A36E0"/>
    <w:rsid w:val="008C1B78"/>
    <w:rsid w:val="008C3D69"/>
    <w:rsid w:val="008D7A2A"/>
    <w:rsid w:val="008E587F"/>
    <w:rsid w:val="008F4809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4EEA"/>
    <w:rsid w:val="009A480C"/>
    <w:rsid w:val="009C4EAB"/>
    <w:rsid w:val="009F065C"/>
    <w:rsid w:val="009F55CB"/>
    <w:rsid w:val="00A024DA"/>
    <w:rsid w:val="00A03407"/>
    <w:rsid w:val="00A43F14"/>
    <w:rsid w:val="00A63685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369EA"/>
    <w:rsid w:val="00B47628"/>
    <w:rsid w:val="00B531BE"/>
    <w:rsid w:val="00B57FC8"/>
    <w:rsid w:val="00B60843"/>
    <w:rsid w:val="00B67FAD"/>
    <w:rsid w:val="00B7548B"/>
    <w:rsid w:val="00B75C6B"/>
    <w:rsid w:val="00B75F85"/>
    <w:rsid w:val="00B75FFD"/>
    <w:rsid w:val="00B80F03"/>
    <w:rsid w:val="00BA7BDA"/>
    <w:rsid w:val="00BE1E33"/>
    <w:rsid w:val="00BE3BE9"/>
    <w:rsid w:val="00BE47FD"/>
    <w:rsid w:val="00BE4C6A"/>
    <w:rsid w:val="00BE6D25"/>
    <w:rsid w:val="00C03B2B"/>
    <w:rsid w:val="00C15D2F"/>
    <w:rsid w:val="00C2225A"/>
    <w:rsid w:val="00C418BA"/>
    <w:rsid w:val="00C50784"/>
    <w:rsid w:val="00C64192"/>
    <w:rsid w:val="00C73396"/>
    <w:rsid w:val="00C82F64"/>
    <w:rsid w:val="00C838D9"/>
    <w:rsid w:val="00C84A75"/>
    <w:rsid w:val="00C921BD"/>
    <w:rsid w:val="00CA5AB0"/>
    <w:rsid w:val="00CA67DC"/>
    <w:rsid w:val="00CA6ECE"/>
    <w:rsid w:val="00CA6F11"/>
    <w:rsid w:val="00CB3042"/>
    <w:rsid w:val="00CD6667"/>
    <w:rsid w:val="00D078EB"/>
    <w:rsid w:val="00D15B07"/>
    <w:rsid w:val="00D26EA9"/>
    <w:rsid w:val="00D6751D"/>
    <w:rsid w:val="00DB4F65"/>
    <w:rsid w:val="00DD47CE"/>
    <w:rsid w:val="00E06B0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EF6"/>
    <w:rsid w:val="00F0658F"/>
    <w:rsid w:val="00F1228A"/>
    <w:rsid w:val="00F153EE"/>
    <w:rsid w:val="00F2067E"/>
    <w:rsid w:val="00F5329A"/>
    <w:rsid w:val="00F75CF1"/>
    <w:rsid w:val="00F83B3E"/>
    <w:rsid w:val="00F9259D"/>
    <w:rsid w:val="00F951AD"/>
    <w:rsid w:val="00FD28BC"/>
    <w:rsid w:val="00FE0FD8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2020-01-21T06:41:00Z</cp:lastPrinted>
  <dcterms:created xsi:type="dcterms:W3CDTF">2021-11-22T13:03:00Z</dcterms:created>
  <dcterms:modified xsi:type="dcterms:W3CDTF">2021-11-22T13:03:00Z</dcterms:modified>
</cp:coreProperties>
</file>