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49D4E0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6077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A346FA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60777">
        <w:rPr>
          <w:rFonts w:ascii="Times New Roman" w:hAnsi="Times New Roman"/>
          <w:spacing w:val="2"/>
        </w:rPr>
        <w:t>us 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417D06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131268">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9005C" w14:textId="77777777" w:rsidR="00FE7DE0" w:rsidRDefault="00FE7DE0">
      <w:r>
        <w:separator/>
      </w:r>
    </w:p>
  </w:endnote>
  <w:endnote w:type="continuationSeparator" w:id="0">
    <w:p w14:paraId="4A349AB7" w14:textId="77777777" w:rsidR="00FE7DE0" w:rsidRDefault="00FE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B8F1E" w14:textId="77777777" w:rsidR="00FE7DE0" w:rsidRDefault="00FE7DE0">
      <w:r>
        <w:separator/>
      </w:r>
    </w:p>
  </w:footnote>
  <w:footnote w:type="continuationSeparator" w:id="0">
    <w:p w14:paraId="7532F678" w14:textId="77777777" w:rsidR="00FE7DE0" w:rsidRDefault="00FE7D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1268"/>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60777"/>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556C9"/>
    <w:rsid w:val="00870143"/>
    <w:rsid w:val="008C1B78"/>
    <w:rsid w:val="008F4809"/>
    <w:rsid w:val="0090373B"/>
    <w:rsid w:val="0090621F"/>
    <w:rsid w:val="00913156"/>
    <w:rsid w:val="00921EDB"/>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000EE"/>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E7DE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2021-11-24T08:30:00Z</dcterms:created>
  <dcterms:modified xsi:type="dcterms:W3CDTF">2021-11-24T08:30:00Z</dcterms:modified>
</cp:coreProperties>
</file>