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0DB0BC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3E7D">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0CE344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A37928">
        <w:rPr>
          <w:rFonts w:ascii="Times New Roman" w:hAnsi="Times New Roman"/>
          <w:szCs w:val="24"/>
        </w:rPr>
        <w:t>0</w:t>
      </w:r>
      <w:r w:rsidR="00EB3E7D">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804C9" w14:textId="77777777" w:rsidR="00D63DD1" w:rsidRDefault="00D63DD1">
      <w:r>
        <w:separator/>
      </w:r>
    </w:p>
  </w:endnote>
  <w:endnote w:type="continuationSeparator" w:id="0">
    <w:p w14:paraId="7A779ADB" w14:textId="77777777" w:rsidR="00D63DD1" w:rsidRDefault="00D63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6BD3" w14:textId="77777777" w:rsidR="00D63DD1" w:rsidRDefault="00D63DD1">
      <w:r>
        <w:separator/>
      </w:r>
    </w:p>
  </w:footnote>
  <w:footnote w:type="continuationSeparator" w:id="0">
    <w:p w14:paraId="6D9C0C1D" w14:textId="77777777" w:rsidR="00D63DD1" w:rsidRDefault="00D63D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2021-12-08T06:52:00Z</dcterms:created>
  <dcterms:modified xsi:type="dcterms:W3CDTF">2021-12-08T06:52:00Z</dcterms:modified>
</cp:coreProperties>
</file>