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AA579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6B7931">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B99F70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A37928">
        <w:rPr>
          <w:rFonts w:ascii="Times New Roman" w:hAnsi="Times New Roman"/>
          <w:szCs w:val="24"/>
        </w:rPr>
        <w:t>0</w:t>
      </w:r>
      <w:r w:rsidR="00F04FE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BF88" w14:textId="77777777" w:rsidR="00CE7823" w:rsidRDefault="00CE7823">
      <w:r>
        <w:separator/>
      </w:r>
    </w:p>
  </w:endnote>
  <w:endnote w:type="continuationSeparator" w:id="0">
    <w:p w14:paraId="096A1C7F" w14:textId="77777777" w:rsidR="00CE7823" w:rsidRDefault="00CE7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3C062" w14:textId="77777777" w:rsidR="00CE7823" w:rsidRDefault="00CE7823">
      <w:r>
        <w:separator/>
      </w:r>
    </w:p>
  </w:footnote>
  <w:footnote w:type="continuationSeparator" w:id="0">
    <w:p w14:paraId="7D91E64F" w14:textId="77777777" w:rsidR="00CE7823" w:rsidRDefault="00CE78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2021-12-09T08:27:00Z</dcterms:created>
  <dcterms:modified xsi:type="dcterms:W3CDTF">2021-12-09T08:28:00Z</dcterms:modified>
</cp:coreProperties>
</file>