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F57B4C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8249B6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BB5F1A">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7C918" w14:textId="77777777" w:rsidR="006F4638" w:rsidRDefault="006F4638">
      <w:r>
        <w:separator/>
      </w:r>
    </w:p>
  </w:endnote>
  <w:endnote w:type="continuationSeparator" w:id="0">
    <w:p w14:paraId="01E664D8" w14:textId="77777777" w:rsidR="006F4638" w:rsidRDefault="006F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91225" w14:textId="77777777" w:rsidR="006F4638" w:rsidRDefault="006F4638">
      <w:r>
        <w:separator/>
      </w:r>
    </w:p>
  </w:footnote>
  <w:footnote w:type="continuationSeparator" w:id="0">
    <w:p w14:paraId="32391592" w14:textId="77777777" w:rsidR="006F4638" w:rsidRDefault="006F46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870143"/>
    <w:rsid w:val="008C1B78"/>
    <w:rsid w:val="008F4809"/>
    <w:rsid w:val="0090373B"/>
    <w:rsid w:val="0090621F"/>
    <w:rsid w:val="00913156"/>
    <w:rsid w:val="00922BF2"/>
    <w:rsid w:val="00936DB2"/>
    <w:rsid w:val="0094068E"/>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2021-12-13T13:41:00Z</dcterms:created>
  <dcterms:modified xsi:type="dcterms:W3CDTF">2021-12-13T13:41:00Z</dcterms:modified>
</cp:coreProperties>
</file>