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FC5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1F1CC0C" wp14:editId="642DCD3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E9B7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47F117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9CE544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B832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08D19A2" w14:textId="77777777" w:rsidR="00D56F32" w:rsidRDefault="00D56F32" w:rsidP="00D56F3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1D1D31" w14:textId="39F4A6FA" w:rsidR="00D56F32" w:rsidRDefault="00D56F32" w:rsidP="00D56F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2075A">
        <w:rPr>
          <w:rFonts w:ascii="Times New Roman" w:hAnsi="Times New Roman"/>
          <w:b/>
        </w:rPr>
        <w:t>VIENKARTINĖS</w:t>
      </w:r>
      <w:r>
        <w:rPr>
          <w:rFonts w:ascii="Times New Roman" w:hAnsi="Times New Roman"/>
          <w:b/>
        </w:rPr>
        <w:t xml:space="preserve"> PAŠALPOS </w:t>
      </w:r>
      <w:r w:rsidR="000033F4">
        <w:rPr>
          <w:rFonts w:ascii="Times New Roman" w:hAnsi="Times New Roman"/>
          <w:b/>
        </w:rPr>
        <w:t>AUŠRAI GUDAITYTEI</w:t>
      </w:r>
      <w:r w:rsidR="00D9001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SKYRIMO</w:t>
      </w:r>
    </w:p>
    <w:p w14:paraId="47F5A343" w14:textId="77777777" w:rsidR="00D56F32" w:rsidRDefault="00D56F32" w:rsidP="00D56F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851F9A" w14:textId="15A02529" w:rsidR="00D56F32" w:rsidRDefault="00D56F32" w:rsidP="00D56F3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45F18">
        <w:rPr>
          <w:rFonts w:ascii="Times New Roman" w:hAnsi="Times New Roman"/>
        </w:rPr>
        <w:t>2</w:t>
      </w:r>
      <w:r w:rsidR="00456748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</w:t>
      </w:r>
      <w:r w:rsidR="00D32A0F">
        <w:rPr>
          <w:rFonts w:ascii="Times New Roman" w:hAnsi="Times New Roman"/>
        </w:rPr>
        <w:t xml:space="preserve">. </w:t>
      </w:r>
      <w:r w:rsidR="00D9001A">
        <w:rPr>
          <w:rFonts w:ascii="Times New Roman" w:hAnsi="Times New Roman"/>
        </w:rPr>
        <w:t>gruodžio</w:t>
      </w:r>
      <w:r w:rsidR="00845951">
        <w:rPr>
          <w:rFonts w:ascii="Times New Roman" w:hAnsi="Times New Roman"/>
        </w:rPr>
        <w:t xml:space="preserve"> </w:t>
      </w:r>
      <w:r w:rsidR="00B520E6">
        <w:rPr>
          <w:rFonts w:ascii="Times New Roman" w:hAnsi="Times New Roman"/>
        </w:rPr>
        <w:t xml:space="preserve"> </w:t>
      </w:r>
      <w:r w:rsidR="008459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d.Nr.AT-</w:t>
      </w:r>
    </w:p>
    <w:p w14:paraId="4F1A1DC1" w14:textId="77777777" w:rsidR="00D56F32" w:rsidRDefault="00D56F32" w:rsidP="00D56F32">
      <w:pPr>
        <w:pStyle w:val="Antrat1"/>
        <w:ind w:left="0" w:firstLine="0"/>
        <w:jc w:val="center"/>
      </w:pPr>
      <w:r>
        <w:t>Šakiai</w:t>
      </w:r>
    </w:p>
    <w:p w14:paraId="37F4418A" w14:textId="77777777" w:rsidR="00D56F32" w:rsidRDefault="00D56F32" w:rsidP="00D56F3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63A8BE" w14:textId="77777777" w:rsidR="00072F47" w:rsidRDefault="00C31E19" w:rsidP="00730B11">
      <w:pPr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72F47">
        <w:rPr>
          <w:rFonts w:ascii="Times New Roman" w:hAnsi="Times New Roman"/>
        </w:rPr>
        <w:t>Vadovaudamasis Lietuvos Respublikos vietos savivaldos įstatymo 29 straipsnio 8 dalies 4 punktu, Vienkartinių, tikslinių, periodinių ir sąlyginių pašalpų skyrimo ir mokėjimo tvarkos aprašo, patvirtinto rajono savivaldybės tarybos 2020 m. gruodžio 22 d. sprendimu Nr. T-377 ,,Dėl vienkartinių, tikslinių, periodinių ir sąlyginių pašalpų skyrimo ir mokėjimo tvarkos aprašo patvirtinimo“, 2 punktu, 12.1 papunkčiu ir 26 punktu (su vėlesniu rajono savivaldybės tarybos 2021 m. vasario 19 d. sprendimo Nr. T-68 pakeitimu):</w:t>
      </w:r>
    </w:p>
    <w:p w14:paraId="765E0FDF" w14:textId="29AAA589" w:rsidR="00C31E19" w:rsidRDefault="00C31E19" w:rsidP="00072F47">
      <w:pPr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56F32">
        <w:rPr>
          <w:rFonts w:ascii="Times New Roman" w:hAnsi="Times New Roman"/>
        </w:rPr>
        <w:t xml:space="preserve">1. </w:t>
      </w:r>
      <w:r w:rsidR="00D56F32">
        <w:rPr>
          <w:rFonts w:ascii="Times New Roman" w:hAnsi="Times New Roman"/>
          <w:spacing w:val="60"/>
        </w:rPr>
        <w:t xml:space="preserve">Skiriu </w:t>
      </w:r>
      <w:r w:rsidR="00B520E6">
        <w:rPr>
          <w:rFonts w:ascii="Times New Roman" w:hAnsi="Times New Roman"/>
        </w:rPr>
        <w:t>Aušrai Gudaitytei</w:t>
      </w:r>
      <w:r w:rsidR="00D56F32">
        <w:rPr>
          <w:rFonts w:ascii="Times New Roman" w:hAnsi="Times New Roman"/>
        </w:rPr>
        <w:t>, gim. 19</w:t>
      </w:r>
      <w:r w:rsidR="00B520E6">
        <w:rPr>
          <w:rFonts w:ascii="Times New Roman" w:hAnsi="Times New Roman"/>
        </w:rPr>
        <w:t>90-07-02</w:t>
      </w:r>
      <w:r w:rsidR="00D56F32">
        <w:rPr>
          <w:rFonts w:ascii="Times New Roman" w:hAnsi="Times New Roman"/>
        </w:rPr>
        <w:t>,</w:t>
      </w:r>
      <w:r w:rsidR="000E2192">
        <w:rPr>
          <w:rFonts w:ascii="Times New Roman" w:hAnsi="Times New Roman"/>
        </w:rPr>
        <w:t xml:space="preserve"> </w:t>
      </w:r>
      <w:r w:rsidR="00D00EDB">
        <w:rPr>
          <w:lang w:val="en-GB"/>
        </w:rPr>
        <w:t>deklaravusia</w:t>
      </w:r>
      <w:r w:rsidR="00B520E6">
        <w:rPr>
          <w:lang w:val="en-GB"/>
        </w:rPr>
        <w:t>i</w:t>
      </w:r>
      <w:r w:rsidR="00D00EDB">
        <w:rPr>
          <w:lang w:val="en-GB"/>
        </w:rPr>
        <w:t xml:space="preserve"> gyvenamąją vietą </w:t>
      </w:r>
      <w:r w:rsidR="00B520E6">
        <w:rPr>
          <w:lang w:val="en-GB"/>
        </w:rPr>
        <w:t xml:space="preserve">Antkalniškių </w:t>
      </w:r>
      <w:r w:rsidR="00742109">
        <w:rPr>
          <w:lang w:val="en-GB"/>
        </w:rPr>
        <w:t xml:space="preserve"> </w:t>
      </w:r>
      <w:r w:rsidR="00DD120B">
        <w:rPr>
          <w:lang w:val="en-GB"/>
        </w:rPr>
        <w:t>k.</w:t>
      </w:r>
      <w:r w:rsidR="00B520E6">
        <w:rPr>
          <w:lang w:val="en-GB"/>
        </w:rPr>
        <w:t xml:space="preserve"> 7</w:t>
      </w:r>
      <w:r w:rsidR="00DD120B">
        <w:rPr>
          <w:lang w:val="en-GB"/>
        </w:rPr>
        <w:t xml:space="preserve">, </w:t>
      </w:r>
      <w:r w:rsidR="00B520E6">
        <w:rPr>
          <w:lang w:val="en-GB"/>
        </w:rPr>
        <w:t>Plokščių</w:t>
      </w:r>
      <w:r w:rsidR="00742109">
        <w:rPr>
          <w:lang w:val="en-GB"/>
        </w:rPr>
        <w:t xml:space="preserve"> </w:t>
      </w:r>
      <w:r w:rsidR="00DD120B">
        <w:rPr>
          <w:lang w:val="en-GB"/>
        </w:rPr>
        <w:t>sen.,</w:t>
      </w:r>
      <w:r w:rsidR="00207994">
        <w:rPr>
          <w:rFonts w:ascii="Times New Roman" w:hAnsi="Times New Roman"/>
        </w:rPr>
        <w:t xml:space="preserve"> Šaki</w:t>
      </w:r>
      <w:r w:rsidR="00DD120B">
        <w:rPr>
          <w:rFonts w:ascii="Times New Roman" w:hAnsi="Times New Roman"/>
        </w:rPr>
        <w:t>ų r. sav.</w:t>
      </w:r>
      <w:r w:rsidR="00207994">
        <w:rPr>
          <w:rFonts w:ascii="Times New Roman" w:hAnsi="Times New Roman"/>
        </w:rPr>
        <w:t xml:space="preserve">, </w:t>
      </w:r>
      <w:r w:rsidR="00D00EDB">
        <w:rPr>
          <w:rFonts w:ascii="Times New Roman" w:hAnsi="Times New Roman"/>
        </w:rPr>
        <w:t>gimus vaikui, 200,00 Eur dydžio</w:t>
      </w:r>
      <w:r w:rsidR="00D56F32">
        <w:rPr>
          <w:rFonts w:ascii="Times New Roman" w:hAnsi="Times New Roman"/>
        </w:rPr>
        <w:t xml:space="preserve"> </w:t>
      </w:r>
      <w:r w:rsidR="00207994">
        <w:rPr>
          <w:rFonts w:ascii="Times New Roman" w:hAnsi="Times New Roman"/>
        </w:rPr>
        <w:t>vienkartinę</w:t>
      </w:r>
      <w:r w:rsidR="00D56F32">
        <w:rPr>
          <w:rFonts w:ascii="Times New Roman" w:hAnsi="Times New Roman"/>
        </w:rPr>
        <w:t xml:space="preserve"> pašalpą.</w:t>
      </w:r>
    </w:p>
    <w:p w14:paraId="45D34A1F" w14:textId="5062DEF2" w:rsidR="00C31E19" w:rsidRDefault="009A5B4A" w:rsidP="00C31E1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31E19">
        <w:rPr>
          <w:rFonts w:ascii="Times New Roman" w:hAnsi="Times New Roman"/>
        </w:rPr>
        <w:tab/>
      </w:r>
      <w:r w:rsidR="00D56F32">
        <w:rPr>
          <w:rFonts w:ascii="Times New Roman" w:hAnsi="Times New Roman"/>
        </w:rPr>
        <w:t xml:space="preserve">2. </w:t>
      </w:r>
      <w:r w:rsidR="00D56F32">
        <w:rPr>
          <w:rFonts w:ascii="Times New Roman" w:hAnsi="Times New Roman"/>
          <w:spacing w:val="60"/>
        </w:rPr>
        <w:t>Įpareigoju</w:t>
      </w:r>
      <w:r w:rsidR="00D56F32">
        <w:rPr>
          <w:rFonts w:ascii="Times New Roman" w:hAnsi="Times New Roman"/>
        </w:rPr>
        <w:t xml:space="preserve"> rajono savivaldybės administracijos Centralizuotos buhalterijos skyrių iš rajono savivaldybės 20</w:t>
      </w:r>
      <w:r w:rsidR="0099296F">
        <w:rPr>
          <w:rFonts w:ascii="Times New Roman" w:hAnsi="Times New Roman"/>
        </w:rPr>
        <w:t>2</w:t>
      </w:r>
      <w:r w:rsidR="006D36BB">
        <w:rPr>
          <w:rFonts w:ascii="Times New Roman" w:hAnsi="Times New Roman"/>
        </w:rPr>
        <w:t>1</w:t>
      </w:r>
      <w:r w:rsidR="00AD26C0">
        <w:rPr>
          <w:rFonts w:ascii="Times New Roman" w:hAnsi="Times New Roman"/>
        </w:rPr>
        <w:t>–</w:t>
      </w:r>
      <w:r w:rsidR="00D274F4">
        <w:rPr>
          <w:rFonts w:ascii="Times New Roman" w:hAnsi="Times New Roman"/>
        </w:rPr>
        <w:t>202</w:t>
      </w:r>
      <w:r w:rsidR="006D36BB">
        <w:rPr>
          <w:rFonts w:ascii="Times New Roman" w:hAnsi="Times New Roman"/>
        </w:rPr>
        <w:t>3</w:t>
      </w:r>
      <w:r w:rsidR="00D56F32">
        <w:rPr>
          <w:rFonts w:ascii="Times New Roman" w:hAnsi="Times New Roman"/>
        </w:rPr>
        <w:t xml:space="preserve"> m. Socialinės ir sveikatos apsaugos programos 13</w:t>
      </w:r>
      <w:r w:rsidR="00D274F4">
        <w:rPr>
          <w:rFonts w:ascii="Times New Roman" w:hAnsi="Times New Roman"/>
        </w:rPr>
        <w:t>, 13.02.06.02.</w:t>
      </w:r>
      <w:r w:rsidR="00D56F32">
        <w:rPr>
          <w:rFonts w:ascii="Times New Roman" w:hAnsi="Times New Roman"/>
        </w:rPr>
        <w:t xml:space="preserve"> priemonės ,,Mokėti vienkartines tikslines išmokas rajono gyventojams“ lėšų išmokėti</w:t>
      </w:r>
      <w:r w:rsidR="00393C53">
        <w:rPr>
          <w:rFonts w:ascii="Times New Roman" w:hAnsi="Times New Roman"/>
        </w:rPr>
        <w:t xml:space="preserve"> </w:t>
      </w:r>
      <w:r w:rsidR="00B520E6">
        <w:rPr>
          <w:rFonts w:ascii="Times New Roman" w:hAnsi="Times New Roman"/>
        </w:rPr>
        <w:t>A. Gudaitytei</w:t>
      </w:r>
      <w:r w:rsidR="00FD16C6">
        <w:rPr>
          <w:rFonts w:ascii="Times New Roman" w:hAnsi="Times New Roman"/>
        </w:rPr>
        <w:t xml:space="preserve"> </w:t>
      </w:r>
      <w:r w:rsidR="00D00EDB">
        <w:rPr>
          <w:rFonts w:ascii="Times New Roman" w:hAnsi="Times New Roman"/>
        </w:rPr>
        <w:t>20</w:t>
      </w:r>
      <w:r w:rsidR="0099758C">
        <w:rPr>
          <w:rFonts w:ascii="Times New Roman" w:hAnsi="Times New Roman"/>
        </w:rPr>
        <w:t>0</w:t>
      </w:r>
      <w:r w:rsidR="00D56F32">
        <w:rPr>
          <w:rFonts w:ascii="Times New Roman" w:hAnsi="Times New Roman"/>
        </w:rPr>
        <w:t xml:space="preserve">,00 Eur </w:t>
      </w:r>
      <w:r w:rsidR="00452F76">
        <w:rPr>
          <w:rFonts w:ascii="Times New Roman" w:hAnsi="Times New Roman"/>
        </w:rPr>
        <w:t>vienkartinę</w:t>
      </w:r>
      <w:r w:rsidR="00D56F32">
        <w:rPr>
          <w:rFonts w:ascii="Times New Roman" w:hAnsi="Times New Roman"/>
        </w:rPr>
        <w:t xml:space="preserve"> pašalpą</w:t>
      </w:r>
      <w:r w:rsidR="00AF4479">
        <w:rPr>
          <w:rFonts w:ascii="Times New Roman" w:hAnsi="Times New Roman"/>
        </w:rPr>
        <w:t>, pervedant</w:t>
      </w:r>
      <w:r w:rsidR="00F06DB6">
        <w:rPr>
          <w:rFonts w:ascii="Times New Roman" w:hAnsi="Times New Roman"/>
        </w:rPr>
        <w:t xml:space="preserve"> į jo</w:t>
      </w:r>
      <w:r w:rsidR="00B520E6">
        <w:rPr>
          <w:rFonts w:ascii="Times New Roman" w:hAnsi="Times New Roman"/>
        </w:rPr>
        <w:t>s</w:t>
      </w:r>
      <w:r w:rsidR="00F06DB6">
        <w:rPr>
          <w:rFonts w:ascii="Times New Roman" w:hAnsi="Times New Roman"/>
        </w:rPr>
        <w:t xml:space="preserve"> asmeninę sąskaitą banke.</w:t>
      </w:r>
      <w:r w:rsidR="00C31E19">
        <w:rPr>
          <w:rFonts w:ascii="Times New Roman" w:hAnsi="Times New Roman"/>
        </w:rPr>
        <w:t xml:space="preserve"> </w:t>
      </w:r>
    </w:p>
    <w:p w14:paraId="309658DA" w14:textId="5B0B0974" w:rsidR="00D56F32" w:rsidRPr="00C31E19" w:rsidRDefault="00C31E19" w:rsidP="00C31E19">
      <w:pPr>
        <w:tabs>
          <w:tab w:val="left" w:pos="720"/>
        </w:tabs>
        <w:jc w:val="both"/>
        <w:rPr>
          <w:rStyle w:val="uficommentbody"/>
        </w:rPr>
      </w:pPr>
      <w:r>
        <w:rPr>
          <w:rStyle w:val="uficommentbody"/>
          <w:color w:val="000000"/>
          <w:szCs w:val="24"/>
        </w:rPr>
        <w:tab/>
      </w:r>
      <w:r w:rsidR="00311C52">
        <w:rPr>
          <w:rStyle w:val="uficommentbody"/>
          <w:color w:val="000000"/>
          <w:szCs w:val="24"/>
        </w:rPr>
        <w:t>N u r o d a u</w:t>
      </w:r>
      <w:r w:rsidR="006E57B0">
        <w:rPr>
          <w:rStyle w:val="uficommentbody"/>
          <w:color w:val="000000"/>
          <w:szCs w:val="24"/>
        </w:rPr>
        <w:t>, kad</w:t>
      </w:r>
      <w:r w:rsidR="00311C52">
        <w:rPr>
          <w:rStyle w:val="uficommentbody"/>
          <w:color w:val="000000"/>
          <w:szCs w:val="24"/>
        </w:rPr>
        <w:t xml:space="preserve"> </w:t>
      </w:r>
      <w:r w:rsidR="00D56F32">
        <w:rPr>
          <w:rStyle w:val="uficommentbody"/>
          <w:color w:val="000000"/>
          <w:szCs w:val="24"/>
        </w:rPr>
        <w:t>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2DB74A6" w14:textId="77777777" w:rsidR="00D56F32" w:rsidRDefault="00D56F32" w:rsidP="00B60DC1">
      <w:pPr>
        <w:tabs>
          <w:tab w:val="left" w:pos="1281"/>
          <w:tab w:val="left" w:pos="7371"/>
        </w:tabs>
        <w:jc w:val="both"/>
      </w:pPr>
    </w:p>
    <w:p w14:paraId="0816B0D1" w14:textId="77777777" w:rsidR="00B60DC1" w:rsidRDefault="00B60DC1" w:rsidP="00B60DC1">
      <w:pPr>
        <w:tabs>
          <w:tab w:val="left" w:pos="1281"/>
          <w:tab w:val="left" w:pos="7371"/>
        </w:tabs>
        <w:jc w:val="both"/>
      </w:pPr>
    </w:p>
    <w:p w14:paraId="6989F15A" w14:textId="77777777" w:rsidR="00B60DC1" w:rsidRDefault="00B60DC1" w:rsidP="00B60DC1">
      <w:pPr>
        <w:tabs>
          <w:tab w:val="left" w:pos="1281"/>
          <w:tab w:val="left" w:pos="7371"/>
        </w:tabs>
        <w:jc w:val="both"/>
      </w:pPr>
    </w:p>
    <w:p w14:paraId="6BFD0912" w14:textId="01E5F326" w:rsidR="00D56F32" w:rsidRDefault="00D56F32" w:rsidP="00B60DC1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Administracijos direktori</w:t>
      </w:r>
      <w:r w:rsidR="002D14E5">
        <w:rPr>
          <w:rFonts w:ascii="Times New Roman" w:hAnsi="Times New Roman"/>
          <w:lang w:val="pt-BR"/>
        </w:rPr>
        <w:t>us</w:t>
      </w:r>
      <w:r w:rsidR="00040F10">
        <w:rPr>
          <w:rFonts w:ascii="Times New Roman" w:hAnsi="Times New Roman"/>
          <w:lang w:val="pt-BR"/>
        </w:rPr>
        <w:tab/>
      </w:r>
      <w:r w:rsidR="005815C2">
        <w:rPr>
          <w:rFonts w:ascii="Times New Roman" w:hAnsi="Times New Roman"/>
          <w:lang w:val="pt-BR"/>
        </w:rPr>
        <w:tab/>
        <w:t xml:space="preserve">      </w:t>
      </w:r>
      <w:r w:rsidR="002D14E5">
        <w:rPr>
          <w:rFonts w:ascii="Times New Roman" w:hAnsi="Times New Roman"/>
          <w:lang w:val="pt-BR"/>
        </w:rPr>
        <w:t>Dainius Grincevičius</w:t>
      </w:r>
      <w:r>
        <w:rPr>
          <w:rFonts w:ascii="Times New Roman" w:hAnsi="Times New Roman"/>
          <w:lang w:val="pt-BR"/>
        </w:rPr>
        <w:tab/>
      </w:r>
    </w:p>
    <w:p w14:paraId="6551EFA6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36393BE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E278ABB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E02164D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11E773E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8D15552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1C315CA" w14:textId="4FBF6F0E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E144493" w14:textId="6A97A918" w:rsidR="007F0576" w:rsidRDefault="007F0576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73EFAEC" w14:textId="262D1D95" w:rsidR="007F0576" w:rsidRDefault="007F0576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8CFC474" w14:textId="77777777" w:rsidR="00F803E4" w:rsidRDefault="00F803E4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427A88C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079C540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14:paraId="5A90D92D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</w:t>
      </w:r>
    </w:p>
    <w:p w14:paraId="01E884A5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50355F18" w14:textId="77777777" w:rsidR="00D56F32" w:rsidRDefault="00D56F32" w:rsidP="00B60DC1">
      <w:pPr>
        <w:rPr>
          <w:rFonts w:ascii="Times New Roman" w:hAnsi="Times New Roman"/>
        </w:rPr>
      </w:pPr>
    </w:p>
    <w:p w14:paraId="2A8DFB8E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Jolita Žemaitienė</w:t>
      </w:r>
    </w:p>
    <w:p w14:paraId="23F84D48" w14:textId="4CFE33AC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F2DE9">
        <w:rPr>
          <w:rFonts w:ascii="Times New Roman" w:hAnsi="Times New Roman"/>
        </w:rPr>
        <w:t>2</w:t>
      </w:r>
      <w:r w:rsidR="000E117A">
        <w:rPr>
          <w:rFonts w:ascii="Times New Roman" w:hAnsi="Times New Roman"/>
        </w:rPr>
        <w:t>1-</w:t>
      </w:r>
      <w:r w:rsidR="005A5A29">
        <w:rPr>
          <w:rFonts w:ascii="Times New Roman" w:hAnsi="Times New Roman"/>
        </w:rPr>
        <w:t>1</w:t>
      </w:r>
      <w:r w:rsidR="008101AD">
        <w:rPr>
          <w:rFonts w:ascii="Times New Roman" w:hAnsi="Times New Roman"/>
        </w:rPr>
        <w:t>2-</w:t>
      </w:r>
      <w:r w:rsidR="005A036C">
        <w:rPr>
          <w:rFonts w:ascii="Times New Roman" w:hAnsi="Times New Roman"/>
        </w:rPr>
        <w:t>20</w:t>
      </w:r>
    </w:p>
    <w:sectPr w:rsidR="00D56F32" w:rsidSect="00B60DC1">
      <w:footerReference w:type="default" r:id="rId7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F2033" w14:textId="77777777" w:rsidR="00C044DD" w:rsidRDefault="00C044DD">
      <w:r>
        <w:separator/>
      </w:r>
    </w:p>
  </w:endnote>
  <w:endnote w:type="continuationSeparator" w:id="0">
    <w:p w14:paraId="5EFC6E69" w14:textId="77777777" w:rsidR="00C044DD" w:rsidRDefault="00C0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54E4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8A710" w14:textId="77777777" w:rsidR="00C044DD" w:rsidRDefault="00C044DD">
      <w:r>
        <w:separator/>
      </w:r>
    </w:p>
  </w:footnote>
  <w:footnote w:type="continuationSeparator" w:id="0">
    <w:p w14:paraId="347E7182" w14:textId="77777777" w:rsidR="00C044DD" w:rsidRDefault="00C04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3F4"/>
    <w:rsid w:val="00040F10"/>
    <w:rsid w:val="00072F47"/>
    <w:rsid w:val="00080CEE"/>
    <w:rsid w:val="00083E7E"/>
    <w:rsid w:val="00086A53"/>
    <w:rsid w:val="000A612E"/>
    <w:rsid w:val="000B1BCE"/>
    <w:rsid w:val="000B5F01"/>
    <w:rsid w:val="000E117A"/>
    <w:rsid w:val="000E2192"/>
    <w:rsid w:val="000E761C"/>
    <w:rsid w:val="001024A6"/>
    <w:rsid w:val="00115B95"/>
    <w:rsid w:val="00117499"/>
    <w:rsid w:val="00131AA2"/>
    <w:rsid w:val="001519DD"/>
    <w:rsid w:val="00154CD2"/>
    <w:rsid w:val="00156ACA"/>
    <w:rsid w:val="00167F40"/>
    <w:rsid w:val="001A179E"/>
    <w:rsid w:val="001B1421"/>
    <w:rsid w:val="001B350C"/>
    <w:rsid w:val="001B43CA"/>
    <w:rsid w:val="001B6A68"/>
    <w:rsid w:val="001B6B51"/>
    <w:rsid w:val="001D38EF"/>
    <w:rsid w:val="001D7123"/>
    <w:rsid w:val="001D7780"/>
    <w:rsid w:val="001E279F"/>
    <w:rsid w:val="001E3230"/>
    <w:rsid w:val="001E7250"/>
    <w:rsid w:val="002060E7"/>
    <w:rsid w:val="00207994"/>
    <w:rsid w:val="00210E1B"/>
    <w:rsid w:val="00215373"/>
    <w:rsid w:val="00223690"/>
    <w:rsid w:val="00226716"/>
    <w:rsid w:val="002277CA"/>
    <w:rsid w:val="00236A66"/>
    <w:rsid w:val="00246929"/>
    <w:rsid w:val="00255AD1"/>
    <w:rsid w:val="002615D4"/>
    <w:rsid w:val="00267A99"/>
    <w:rsid w:val="00275838"/>
    <w:rsid w:val="002765E4"/>
    <w:rsid w:val="00286C13"/>
    <w:rsid w:val="0028720A"/>
    <w:rsid w:val="002A1107"/>
    <w:rsid w:val="002D14E5"/>
    <w:rsid w:val="002D3ABC"/>
    <w:rsid w:val="002D7A7B"/>
    <w:rsid w:val="002F06E1"/>
    <w:rsid w:val="002F45A9"/>
    <w:rsid w:val="00311C52"/>
    <w:rsid w:val="00313CF0"/>
    <w:rsid w:val="00320B5C"/>
    <w:rsid w:val="00341625"/>
    <w:rsid w:val="00342E29"/>
    <w:rsid w:val="0036125B"/>
    <w:rsid w:val="003904F3"/>
    <w:rsid w:val="00392A3F"/>
    <w:rsid w:val="00393C53"/>
    <w:rsid w:val="003A0C31"/>
    <w:rsid w:val="003A0FF4"/>
    <w:rsid w:val="003B696D"/>
    <w:rsid w:val="003C1355"/>
    <w:rsid w:val="003D46B5"/>
    <w:rsid w:val="003F491F"/>
    <w:rsid w:val="003F4D27"/>
    <w:rsid w:val="003F5D3A"/>
    <w:rsid w:val="00414B3B"/>
    <w:rsid w:val="00434111"/>
    <w:rsid w:val="00435ADB"/>
    <w:rsid w:val="00442A5D"/>
    <w:rsid w:val="00450334"/>
    <w:rsid w:val="00450468"/>
    <w:rsid w:val="00452F76"/>
    <w:rsid w:val="004543DA"/>
    <w:rsid w:val="00456748"/>
    <w:rsid w:val="00480919"/>
    <w:rsid w:val="004A3C1B"/>
    <w:rsid w:val="004A67CE"/>
    <w:rsid w:val="004A6BC3"/>
    <w:rsid w:val="004B2C67"/>
    <w:rsid w:val="004C3F5F"/>
    <w:rsid w:val="004D5A5E"/>
    <w:rsid w:val="00511DA2"/>
    <w:rsid w:val="0051622D"/>
    <w:rsid w:val="00521D86"/>
    <w:rsid w:val="0055220F"/>
    <w:rsid w:val="00574897"/>
    <w:rsid w:val="005815C2"/>
    <w:rsid w:val="00583E25"/>
    <w:rsid w:val="00594903"/>
    <w:rsid w:val="0059541A"/>
    <w:rsid w:val="005A036C"/>
    <w:rsid w:val="005A5A29"/>
    <w:rsid w:val="005A6A36"/>
    <w:rsid w:val="005A78F5"/>
    <w:rsid w:val="005D375C"/>
    <w:rsid w:val="005E1251"/>
    <w:rsid w:val="005E7E5C"/>
    <w:rsid w:val="005F0D5B"/>
    <w:rsid w:val="005F10A5"/>
    <w:rsid w:val="005F3A6C"/>
    <w:rsid w:val="006065E4"/>
    <w:rsid w:val="00610881"/>
    <w:rsid w:val="006125BA"/>
    <w:rsid w:val="00620DC2"/>
    <w:rsid w:val="00625E4A"/>
    <w:rsid w:val="006325B9"/>
    <w:rsid w:val="00635D61"/>
    <w:rsid w:val="006537CC"/>
    <w:rsid w:val="00656284"/>
    <w:rsid w:val="006648E2"/>
    <w:rsid w:val="00666EB9"/>
    <w:rsid w:val="00670B43"/>
    <w:rsid w:val="00682FDF"/>
    <w:rsid w:val="00686DF0"/>
    <w:rsid w:val="00694CE4"/>
    <w:rsid w:val="006A2B7F"/>
    <w:rsid w:val="006C40C1"/>
    <w:rsid w:val="006D36BB"/>
    <w:rsid w:val="006D4B93"/>
    <w:rsid w:val="006D6022"/>
    <w:rsid w:val="006E4A4F"/>
    <w:rsid w:val="006E57B0"/>
    <w:rsid w:val="006F2EBC"/>
    <w:rsid w:val="0070001E"/>
    <w:rsid w:val="00706EAA"/>
    <w:rsid w:val="00713ACC"/>
    <w:rsid w:val="00715251"/>
    <w:rsid w:val="00720BC6"/>
    <w:rsid w:val="00730B11"/>
    <w:rsid w:val="00742109"/>
    <w:rsid w:val="00744658"/>
    <w:rsid w:val="0074509C"/>
    <w:rsid w:val="0074578B"/>
    <w:rsid w:val="00745F18"/>
    <w:rsid w:val="007618DA"/>
    <w:rsid w:val="00772D7C"/>
    <w:rsid w:val="00781C91"/>
    <w:rsid w:val="00785307"/>
    <w:rsid w:val="007A686C"/>
    <w:rsid w:val="007B6BE4"/>
    <w:rsid w:val="007C408D"/>
    <w:rsid w:val="007D3F6A"/>
    <w:rsid w:val="007D4C29"/>
    <w:rsid w:val="007E2C6D"/>
    <w:rsid w:val="007F0576"/>
    <w:rsid w:val="0080028A"/>
    <w:rsid w:val="008101AD"/>
    <w:rsid w:val="00826E57"/>
    <w:rsid w:val="00845951"/>
    <w:rsid w:val="00865E82"/>
    <w:rsid w:val="00870FEC"/>
    <w:rsid w:val="00891F2E"/>
    <w:rsid w:val="00895984"/>
    <w:rsid w:val="008C1B78"/>
    <w:rsid w:val="008D36C1"/>
    <w:rsid w:val="008D7F02"/>
    <w:rsid w:val="008E055A"/>
    <w:rsid w:val="008E1429"/>
    <w:rsid w:val="008E237C"/>
    <w:rsid w:val="008E7781"/>
    <w:rsid w:val="008F16F6"/>
    <w:rsid w:val="008F4809"/>
    <w:rsid w:val="008F659A"/>
    <w:rsid w:val="00910B13"/>
    <w:rsid w:val="009221D4"/>
    <w:rsid w:val="009245B0"/>
    <w:rsid w:val="00936999"/>
    <w:rsid w:val="009615BB"/>
    <w:rsid w:val="00963811"/>
    <w:rsid w:val="0098205C"/>
    <w:rsid w:val="00984620"/>
    <w:rsid w:val="0099296F"/>
    <w:rsid w:val="0099417E"/>
    <w:rsid w:val="0099758C"/>
    <w:rsid w:val="009A12A7"/>
    <w:rsid w:val="009A5B4A"/>
    <w:rsid w:val="009B5500"/>
    <w:rsid w:val="009B7621"/>
    <w:rsid w:val="009C3299"/>
    <w:rsid w:val="009C4EAB"/>
    <w:rsid w:val="009D2AAB"/>
    <w:rsid w:val="009E0D6E"/>
    <w:rsid w:val="009E4919"/>
    <w:rsid w:val="009F065C"/>
    <w:rsid w:val="009F14ED"/>
    <w:rsid w:val="009F7E31"/>
    <w:rsid w:val="00A12A64"/>
    <w:rsid w:val="00A13388"/>
    <w:rsid w:val="00A20F2C"/>
    <w:rsid w:val="00A376D7"/>
    <w:rsid w:val="00A46EB5"/>
    <w:rsid w:val="00A470E0"/>
    <w:rsid w:val="00A77C20"/>
    <w:rsid w:val="00A921CB"/>
    <w:rsid w:val="00A973FF"/>
    <w:rsid w:val="00AA0563"/>
    <w:rsid w:val="00AB6D2C"/>
    <w:rsid w:val="00AB7C85"/>
    <w:rsid w:val="00AB7F5E"/>
    <w:rsid w:val="00AC1BEA"/>
    <w:rsid w:val="00AD26C0"/>
    <w:rsid w:val="00AE0BA8"/>
    <w:rsid w:val="00AE5708"/>
    <w:rsid w:val="00AE7378"/>
    <w:rsid w:val="00AF36CF"/>
    <w:rsid w:val="00AF4479"/>
    <w:rsid w:val="00AF5657"/>
    <w:rsid w:val="00B05522"/>
    <w:rsid w:val="00B16F00"/>
    <w:rsid w:val="00B20627"/>
    <w:rsid w:val="00B221B2"/>
    <w:rsid w:val="00B30D85"/>
    <w:rsid w:val="00B32722"/>
    <w:rsid w:val="00B473A6"/>
    <w:rsid w:val="00B520E6"/>
    <w:rsid w:val="00B60DC1"/>
    <w:rsid w:val="00B71608"/>
    <w:rsid w:val="00B75F85"/>
    <w:rsid w:val="00B97B6E"/>
    <w:rsid w:val="00BC580F"/>
    <w:rsid w:val="00BD1C20"/>
    <w:rsid w:val="00BE1E33"/>
    <w:rsid w:val="00BE47AB"/>
    <w:rsid w:val="00BE4C6A"/>
    <w:rsid w:val="00BE687D"/>
    <w:rsid w:val="00BE6D25"/>
    <w:rsid w:val="00BE7CBA"/>
    <w:rsid w:val="00C044DD"/>
    <w:rsid w:val="00C1461E"/>
    <w:rsid w:val="00C205B2"/>
    <w:rsid w:val="00C2075A"/>
    <w:rsid w:val="00C2225A"/>
    <w:rsid w:val="00C30151"/>
    <w:rsid w:val="00C30633"/>
    <w:rsid w:val="00C30A31"/>
    <w:rsid w:val="00C319AD"/>
    <w:rsid w:val="00C31E19"/>
    <w:rsid w:val="00C3388B"/>
    <w:rsid w:val="00C34FB1"/>
    <w:rsid w:val="00C3691A"/>
    <w:rsid w:val="00C5292E"/>
    <w:rsid w:val="00C52B84"/>
    <w:rsid w:val="00C659AE"/>
    <w:rsid w:val="00C65C17"/>
    <w:rsid w:val="00C73B21"/>
    <w:rsid w:val="00C80957"/>
    <w:rsid w:val="00C82B91"/>
    <w:rsid w:val="00C838D9"/>
    <w:rsid w:val="00C84A75"/>
    <w:rsid w:val="00C8582B"/>
    <w:rsid w:val="00C86697"/>
    <w:rsid w:val="00C921BD"/>
    <w:rsid w:val="00C96684"/>
    <w:rsid w:val="00CA4A5A"/>
    <w:rsid w:val="00CA67DC"/>
    <w:rsid w:val="00CA6ECE"/>
    <w:rsid w:val="00CE231F"/>
    <w:rsid w:val="00CE7260"/>
    <w:rsid w:val="00CF1993"/>
    <w:rsid w:val="00CF437B"/>
    <w:rsid w:val="00D00EDB"/>
    <w:rsid w:val="00D04813"/>
    <w:rsid w:val="00D233A6"/>
    <w:rsid w:val="00D23C04"/>
    <w:rsid w:val="00D27344"/>
    <w:rsid w:val="00D27397"/>
    <w:rsid w:val="00D274F4"/>
    <w:rsid w:val="00D319D4"/>
    <w:rsid w:val="00D32A0F"/>
    <w:rsid w:val="00D3541D"/>
    <w:rsid w:val="00D43C4F"/>
    <w:rsid w:val="00D51522"/>
    <w:rsid w:val="00D56F32"/>
    <w:rsid w:val="00D9001A"/>
    <w:rsid w:val="00D90FA5"/>
    <w:rsid w:val="00D94B99"/>
    <w:rsid w:val="00D954BC"/>
    <w:rsid w:val="00D95B80"/>
    <w:rsid w:val="00DA10DD"/>
    <w:rsid w:val="00DA26DC"/>
    <w:rsid w:val="00DA45B7"/>
    <w:rsid w:val="00DB08DB"/>
    <w:rsid w:val="00DC0AEE"/>
    <w:rsid w:val="00DC114C"/>
    <w:rsid w:val="00DC7654"/>
    <w:rsid w:val="00DD120B"/>
    <w:rsid w:val="00DD47CE"/>
    <w:rsid w:val="00DE01CB"/>
    <w:rsid w:val="00DE66C1"/>
    <w:rsid w:val="00DF2DE9"/>
    <w:rsid w:val="00DF5C8E"/>
    <w:rsid w:val="00E01B54"/>
    <w:rsid w:val="00E07D72"/>
    <w:rsid w:val="00E239C4"/>
    <w:rsid w:val="00E34521"/>
    <w:rsid w:val="00E413AD"/>
    <w:rsid w:val="00E510C2"/>
    <w:rsid w:val="00E62C4C"/>
    <w:rsid w:val="00E64052"/>
    <w:rsid w:val="00E905DB"/>
    <w:rsid w:val="00E90A12"/>
    <w:rsid w:val="00E918BB"/>
    <w:rsid w:val="00EA4A11"/>
    <w:rsid w:val="00EB3580"/>
    <w:rsid w:val="00EC6DD9"/>
    <w:rsid w:val="00ED07FE"/>
    <w:rsid w:val="00ED113F"/>
    <w:rsid w:val="00EE0E0B"/>
    <w:rsid w:val="00EE2CE3"/>
    <w:rsid w:val="00EE4E86"/>
    <w:rsid w:val="00EF1ADF"/>
    <w:rsid w:val="00F01EF6"/>
    <w:rsid w:val="00F06DB6"/>
    <w:rsid w:val="00F11354"/>
    <w:rsid w:val="00F13E54"/>
    <w:rsid w:val="00F20D1A"/>
    <w:rsid w:val="00F26C0C"/>
    <w:rsid w:val="00F50690"/>
    <w:rsid w:val="00F51858"/>
    <w:rsid w:val="00F524DA"/>
    <w:rsid w:val="00F568DF"/>
    <w:rsid w:val="00F6044D"/>
    <w:rsid w:val="00F604B2"/>
    <w:rsid w:val="00F63ED2"/>
    <w:rsid w:val="00F63F69"/>
    <w:rsid w:val="00F66E51"/>
    <w:rsid w:val="00F803E4"/>
    <w:rsid w:val="00F858BB"/>
    <w:rsid w:val="00F87FEA"/>
    <w:rsid w:val="00FA079B"/>
    <w:rsid w:val="00FB3EFC"/>
    <w:rsid w:val="00FD16C6"/>
    <w:rsid w:val="00FD2C92"/>
    <w:rsid w:val="00FF1A3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4939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uiPriority w:val="99"/>
    <w:rsid w:val="00D56F32"/>
    <w:rPr>
      <w:sz w:val="24"/>
    </w:rPr>
  </w:style>
  <w:style w:type="character" w:customStyle="1" w:styleId="uficommentbody">
    <w:name w:val="uficommentbody"/>
    <w:basedOn w:val="Numatytasispastraiposriftas"/>
    <w:uiPriority w:val="99"/>
    <w:rsid w:val="00D56F32"/>
    <w:rPr>
      <w:rFonts w:ascii="Times New Roman" w:hAnsi="Times New Roman" w:cs="Times New Roman" w:hint="defau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F0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F02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392A3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Jolita Žemaitienė</cp:lastModifiedBy>
  <cp:revision>6</cp:revision>
  <cp:lastPrinted>2001-05-23T08:36:00Z</cp:lastPrinted>
  <dcterms:created xsi:type="dcterms:W3CDTF">2021-12-20T14:07:00Z</dcterms:created>
  <dcterms:modified xsi:type="dcterms:W3CDTF">2021-12-20T14:10:00Z</dcterms:modified>
</cp:coreProperties>
</file>