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6FC0DC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04FE7">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17CEB5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D338AB">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706906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F04FE7">
        <w:rPr>
          <w:rFonts w:ascii="Times New Roman" w:hAnsi="Times New Roman"/>
          <w:szCs w:val="24"/>
        </w:rPr>
        <w:t>2</w:t>
      </w:r>
      <w:r w:rsidR="00EA47CA">
        <w:rPr>
          <w:rFonts w:ascii="Times New Roman" w:hAnsi="Times New Roman"/>
          <w:szCs w:val="24"/>
        </w:rPr>
        <w:t>-</w:t>
      </w:r>
      <w:r w:rsidR="00D338AB">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35612" w14:textId="77777777" w:rsidR="00704C4D" w:rsidRDefault="00704C4D">
      <w:r>
        <w:separator/>
      </w:r>
    </w:p>
  </w:endnote>
  <w:endnote w:type="continuationSeparator" w:id="0">
    <w:p w14:paraId="24DA68F0" w14:textId="77777777" w:rsidR="00704C4D" w:rsidRDefault="00704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71FD6" w14:textId="77777777" w:rsidR="00704C4D" w:rsidRDefault="00704C4D">
      <w:r>
        <w:separator/>
      </w:r>
    </w:p>
  </w:footnote>
  <w:footnote w:type="continuationSeparator" w:id="0">
    <w:p w14:paraId="17077345" w14:textId="77777777" w:rsidR="00704C4D" w:rsidRDefault="00704C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4821"/>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46ACA"/>
    <w:rsid w:val="004A0694"/>
    <w:rsid w:val="00521D86"/>
    <w:rsid w:val="00583E25"/>
    <w:rsid w:val="005E4337"/>
    <w:rsid w:val="00610881"/>
    <w:rsid w:val="00644D60"/>
    <w:rsid w:val="0066026F"/>
    <w:rsid w:val="006A12D3"/>
    <w:rsid w:val="006B7931"/>
    <w:rsid w:val="006E02B2"/>
    <w:rsid w:val="0070001E"/>
    <w:rsid w:val="00704C4D"/>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823"/>
    <w:rsid w:val="00CE7EBE"/>
    <w:rsid w:val="00CF7F5D"/>
    <w:rsid w:val="00D338AB"/>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4FE7"/>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926</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2021-12-21T12:07:00Z</dcterms:created>
  <dcterms:modified xsi:type="dcterms:W3CDTF">2021-12-21T12:07:00Z</dcterms:modified>
</cp:coreProperties>
</file>