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7A5FDD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167E18EE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2701C4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gruodžio    </w:t>
      </w:r>
      <w:r>
        <w:rPr>
          <w:rFonts w:ascii="Times New Roman" w:hAnsi="Times New Roman"/>
        </w:rPr>
        <w:t>d.  Nr.AT−</w:t>
      </w:r>
    </w:p>
    <w:p w14:paraId="78CC892F" w14:textId="77777777" w:rsidR="00140DBC" w:rsidRDefault="00140DBC" w:rsidP="00140DBC">
      <w:pPr>
        <w:pStyle w:val="Heading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56294FD2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>Vadovaudamasis Lietuvos Respublikos vietos savivaldos įstatymo</w:t>
      </w:r>
      <w:r w:rsidR="006E4094">
        <w:rPr>
          <w:rFonts w:ascii="Times New Roman" w:hAnsi="Times New Roman"/>
          <w:szCs w:val="24"/>
        </w:rPr>
        <w:t xml:space="preserve"> 18 st</w:t>
      </w:r>
      <w:r w:rsidR="00EA46A3">
        <w:rPr>
          <w:rFonts w:ascii="Times New Roman" w:hAnsi="Times New Roman"/>
          <w:szCs w:val="24"/>
        </w:rPr>
        <w:t>raipsnio</w:t>
      </w:r>
      <w:r w:rsidR="006E4094">
        <w:rPr>
          <w:rFonts w:ascii="Times New Roman" w:hAnsi="Times New Roman"/>
          <w:szCs w:val="24"/>
        </w:rPr>
        <w:t xml:space="preserve"> 1 dalimi,</w:t>
      </w:r>
      <w:r w:rsidRPr="00B47B5F">
        <w:rPr>
          <w:rFonts w:ascii="Times New Roman" w:hAnsi="Times New Roman"/>
          <w:szCs w:val="24"/>
        </w:rPr>
        <w:t xml:space="preserve"> 29 straipsnio 8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</w:t>
      </w:r>
      <w:r w:rsidR="002A59EF">
        <w:rPr>
          <w:rFonts w:ascii="Times New Roman" w:hAnsi="Times New Roman"/>
          <w:color w:val="000000"/>
          <w:szCs w:val="24"/>
        </w:rPr>
        <w:t>9</w:t>
      </w:r>
      <w:r>
        <w:rPr>
          <w:rFonts w:ascii="Times New Roman" w:hAnsi="Times New Roman"/>
          <w:color w:val="000000"/>
          <w:szCs w:val="24"/>
        </w:rPr>
        <w:t xml:space="preserve">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 w:rsidR="00946511">
        <w:rPr>
          <w:rFonts w:ascii="Times New Roman" w:hAnsi="Times New Roman"/>
          <w:color w:val="000000"/>
          <w:szCs w:val="24"/>
        </w:rPr>
        <w:t>V</w:t>
      </w:r>
      <w:r>
        <w:rPr>
          <w:rFonts w:ascii="Times New Roman" w:hAnsi="Times New Roman"/>
          <w:color w:val="000000"/>
          <w:szCs w:val="24"/>
        </w:rPr>
        <w:t>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24 punktu:</w:t>
      </w:r>
    </w:p>
    <w:p w14:paraId="6F125933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14:paraId="2DF4E4C0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14:paraId="26F870E5" w14:textId="1C1F015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>
        <w:rPr>
          <w:rFonts w:ascii="Times New Roman" w:hAnsi="Times New Roman"/>
          <w:szCs w:val="24"/>
        </w:rPr>
        <w:t xml:space="preserve"> pasikeitimus ar kitas aplinkybes</w:t>
      </w:r>
      <w:r>
        <w:rPr>
          <w:rFonts w:ascii="Times New Roman" w:hAnsi="Times New Roman"/>
          <w:szCs w:val="24"/>
        </w:rPr>
        <w:t xml:space="preserve">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14:paraId="240FBE2F" w14:textId="496B09E9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A06E83">
        <w:rPr>
          <w:rFonts w:ascii="Times New Roman" w:hAnsi="Times New Roman"/>
          <w:szCs w:val="24"/>
        </w:rPr>
        <w:t>20</w:t>
      </w:r>
      <w:r w:rsidR="00193C1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darbo dien</w:t>
      </w:r>
      <w:r w:rsidR="00FE0920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4419129A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administracinių paslaugų aprašymus paskelbti teisės aktų nustatyta tvarka rajono savivaldybės interneto svetainėje ir Viešųjų ir administracinių paslaugų stebėsenos ir analizės informacinėje sistemoje</w:t>
      </w:r>
      <w:r w:rsidR="007447CF">
        <w:rPr>
          <w:rFonts w:ascii="Times New Roman" w:hAnsi="Times New Roman"/>
          <w:szCs w:val="24"/>
        </w:rPr>
        <w:t xml:space="preserve"> (toliau – PASIS).</w:t>
      </w:r>
    </w:p>
    <w:p w14:paraId="160F2E41" w14:textId="7777777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14:paraId="5F6E24B1" w14:textId="025109B7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</w:t>
      </w:r>
      <w:r w:rsidRPr="00B47B5F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N u s t a t a u, kad administracinių paslaugų aprašymai saugomi paslaugas teikiančiuose skyriuose pagal Dokumentacijos planą. Už paskelbtų internet</w:t>
      </w:r>
      <w:r w:rsidR="009C2459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erdvėje administracinių paslaugų aprašymų teisingumą, jų atitikimą teisės aktų reikalavimams, pakeitimus atsakingi skyrių, seniūnijų, teikiančių paslaugas, vedėjai, seniūnai.</w:t>
      </w:r>
      <w:r w:rsidRPr="00B47B5F">
        <w:rPr>
          <w:rFonts w:ascii="Times New Roman" w:hAnsi="Times New Roman"/>
          <w:szCs w:val="24"/>
        </w:rPr>
        <w:t xml:space="preserve"> </w:t>
      </w:r>
    </w:p>
    <w:p w14:paraId="2B4302F8" w14:textId="675E9D06" w:rsidR="00174111" w:rsidRPr="009A4607" w:rsidRDefault="00D25A9D" w:rsidP="007473A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 w:rsidRPr="00E8766F">
        <w:rPr>
          <w:rFonts w:ascii="Times New Roman" w:hAnsi="Times New Roman"/>
          <w:spacing w:val="60"/>
          <w:szCs w:val="24"/>
        </w:rPr>
        <w:t>Skiriu</w:t>
      </w:r>
      <w:r w:rsidR="00BD6AE3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>
        <w:rPr>
          <w:rFonts w:ascii="Times New Roman" w:hAnsi="Times New Roman"/>
          <w:szCs w:val="24"/>
        </w:rPr>
        <w:t xml:space="preserve"> atsakingu</w:t>
      </w:r>
      <w:r w:rsidR="00D36828">
        <w:rPr>
          <w:rFonts w:ascii="Times New Roman" w:hAnsi="Times New Roman"/>
          <w:szCs w:val="24"/>
        </w:rPr>
        <w:t xml:space="preserve"> </w:t>
      </w:r>
      <w:r w:rsidR="00174111">
        <w:rPr>
          <w:rFonts w:ascii="Times New Roman" w:hAnsi="Times New Roman"/>
          <w:szCs w:val="24"/>
        </w:rPr>
        <w:t>už administracinių pasl</w:t>
      </w:r>
      <w:r w:rsidR="00AB21CB">
        <w:rPr>
          <w:rFonts w:ascii="Times New Roman" w:hAnsi="Times New Roman"/>
          <w:szCs w:val="24"/>
        </w:rPr>
        <w:t>augų</w:t>
      </w:r>
      <w:r w:rsidR="00174111">
        <w:rPr>
          <w:rFonts w:ascii="Times New Roman" w:hAnsi="Times New Roman"/>
          <w:szCs w:val="24"/>
        </w:rPr>
        <w:t xml:space="preserve"> aprašymų pildym</w:t>
      </w:r>
      <w:r w:rsidR="00137B9F">
        <w:rPr>
          <w:rFonts w:ascii="Times New Roman" w:hAnsi="Times New Roman"/>
          <w:szCs w:val="24"/>
        </w:rPr>
        <w:t>ą, pildymo</w:t>
      </w:r>
      <w:r w:rsidR="00174111">
        <w:rPr>
          <w:rFonts w:ascii="Times New Roman" w:hAnsi="Times New Roman"/>
          <w:szCs w:val="24"/>
        </w:rPr>
        <w:t xml:space="preserve"> koordinavimą PASIS</w:t>
      </w:r>
      <w:r w:rsidR="009A4607">
        <w:rPr>
          <w:rFonts w:ascii="Times New Roman" w:hAnsi="Times New Roman"/>
          <w:szCs w:val="24"/>
        </w:rPr>
        <w:t>.</w:t>
      </w:r>
    </w:p>
    <w:p w14:paraId="38A1A3A2" w14:textId="4A7CD4D5" w:rsidR="007243D6" w:rsidRPr="00B47B5F" w:rsidRDefault="00BC2C89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7243D6">
        <w:rPr>
          <w:rFonts w:ascii="Times New Roman" w:hAnsi="Times New Roman"/>
          <w:szCs w:val="24"/>
        </w:rPr>
        <w:t xml:space="preserve">. </w:t>
      </w:r>
      <w:r w:rsidR="007243D6" w:rsidRPr="00992BC6">
        <w:rPr>
          <w:rFonts w:ascii="Times New Roman" w:hAnsi="Times New Roman"/>
          <w:spacing w:val="60"/>
          <w:szCs w:val="24"/>
        </w:rPr>
        <w:t>Pripažįstu</w:t>
      </w:r>
      <w:r w:rsidR="007243D6">
        <w:rPr>
          <w:rFonts w:ascii="Times New Roman" w:hAnsi="Times New Roman"/>
          <w:szCs w:val="24"/>
        </w:rPr>
        <w:t xml:space="preserve"> netekusiu galio</w:t>
      </w:r>
      <w:r w:rsidR="007325ED">
        <w:rPr>
          <w:rFonts w:ascii="Times New Roman" w:hAnsi="Times New Roman"/>
          <w:szCs w:val="24"/>
        </w:rPr>
        <w:t>s</w:t>
      </w:r>
      <w:r w:rsidR="007243D6">
        <w:rPr>
          <w:rFonts w:ascii="Times New Roman" w:hAnsi="Times New Roman"/>
          <w:szCs w:val="24"/>
        </w:rPr>
        <w:t xml:space="preserve"> Šakių rajono savivaldybės administracijos </w:t>
      </w:r>
      <w:r w:rsidR="00133864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20</w:t>
      </w:r>
      <w:r w:rsidR="00133864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rugsėjo 9</w:t>
      </w:r>
      <w:r w:rsidR="00133864">
        <w:rPr>
          <w:rFonts w:ascii="Times New Roman" w:hAnsi="Times New Roman"/>
          <w:szCs w:val="24"/>
        </w:rPr>
        <w:t xml:space="preserve"> d. įsakymą Nr. AT</w:t>
      </w:r>
      <w:r w:rsidR="00B95B1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757</w:t>
      </w:r>
      <w:r w:rsidR="008C06B0">
        <w:rPr>
          <w:rFonts w:ascii="Times New Roman" w:hAnsi="Times New Roman"/>
          <w:szCs w:val="24"/>
        </w:rPr>
        <w:t xml:space="preserve"> „</w:t>
      </w:r>
      <w:r w:rsidR="00232311">
        <w:rPr>
          <w:rFonts w:ascii="Times New Roman" w:hAnsi="Times New Roman"/>
          <w:szCs w:val="24"/>
        </w:rPr>
        <w:t>Dėl Šakių rajono savivaldybės administracijos teikiamų</w:t>
      </w:r>
      <w:r w:rsidR="00685A9F">
        <w:rPr>
          <w:rFonts w:ascii="Times New Roman" w:hAnsi="Times New Roman"/>
          <w:szCs w:val="24"/>
        </w:rPr>
        <w:t xml:space="preserve"> administracinių paslaugų sąrašo patvirtinimo“.</w:t>
      </w:r>
    </w:p>
    <w:p w14:paraId="1F82732B" w14:textId="46A3BE9F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257A46C6" w:rsidR="00140DBC" w:rsidRPr="005D72B6" w:rsidRDefault="00140DBC" w:rsidP="00CC4C3F">
      <w:pPr>
        <w:tabs>
          <w:tab w:val="left" w:pos="7371"/>
          <w:tab w:val="left" w:pos="808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Dainius Grincevičius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29B8022A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4C7EC4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7CEC3" w14:textId="77777777" w:rsidR="001C788F" w:rsidRDefault="001C788F">
      <w:r>
        <w:separator/>
      </w:r>
    </w:p>
  </w:endnote>
  <w:endnote w:type="continuationSeparator" w:id="0">
    <w:p w14:paraId="008BBADB" w14:textId="77777777" w:rsidR="001C788F" w:rsidRDefault="001C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A68F74" w14:textId="77777777" w:rsidR="001C788F" w:rsidRDefault="001C788F">
      <w:r>
        <w:separator/>
      </w:r>
    </w:p>
  </w:footnote>
  <w:footnote w:type="continuationSeparator" w:id="0">
    <w:p w14:paraId="15F54614" w14:textId="77777777" w:rsidR="001C788F" w:rsidRDefault="001C7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Header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636CC"/>
    <w:rsid w:val="00074BA7"/>
    <w:rsid w:val="000E59FE"/>
    <w:rsid w:val="00101999"/>
    <w:rsid w:val="00117499"/>
    <w:rsid w:val="00133864"/>
    <w:rsid w:val="00137B9F"/>
    <w:rsid w:val="00140DBC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701C4"/>
    <w:rsid w:val="002765E4"/>
    <w:rsid w:val="0028720A"/>
    <w:rsid w:val="002A115C"/>
    <w:rsid w:val="002A59EF"/>
    <w:rsid w:val="002D3ABC"/>
    <w:rsid w:val="002E5D6F"/>
    <w:rsid w:val="00313CF0"/>
    <w:rsid w:val="003324CB"/>
    <w:rsid w:val="00342E29"/>
    <w:rsid w:val="003A0C31"/>
    <w:rsid w:val="003F491F"/>
    <w:rsid w:val="00434111"/>
    <w:rsid w:val="00435ADB"/>
    <w:rsid w:val="00452760"/>
    <w:rsid w:val="004C74C1"/>
    <w:rsid w:val="004C7EC4"/>
    <w:rsid w:val="00521D86"/>
    <w:rsid w:val="00551173"/>
    <w:rsid w:val="00583E25"/>
    <w:rsid w:val="005921E4"/>
    <w:rsid w:val="00610881"/>
    <w:rsid w:val="00640A78"/>
    <w:rsid w:val="006451CE"/>
    <w:rsid w:val="00682580"/>
    <w:rsid w:val="00685A9F"/>
    <w:rsid w:val="0069384E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96DF7"/>
    <w:rsid w:val="007A10B5"/>
    <w:rsid w:val="007A79A9"/>
    <w:rsid w:val="007C54E6"/>
    <w:rsid w:val="00827F05"/>
    <w:rsid w:val="00873381"/>
    <w:rsid w:val="008C06B0"/>
    <w:rsid w:val="008C1B78"/>
    <w:rsid w:val="008C44FE"/>
    <w:rsid w:val="008D2E85"/>
    <w:rsid w:val="008E1282"/>
    <w:rsid w:val="008F4809"/>
    <w:rsid w:val="009239BE"/>
    <w:rsid w:val="00946511"/>
    <w:rsid w:val="0098205C"/>
    <w:rsid w:val="009821B2"/>
    <w:rsid w:val="00992BC6"/>
    <w:rsid w:val="009A4607"/>
    <w:rsid w:val="009C2459"/>
    <w:rsid w:val="009C4EAB"/>
    <w:rsid w:val="009C5AEC"/>
    <w:rsid w:val="009F065C"/>
    <w:rsid w:val="00A06E83"/>
    <w:rsid w:val="00A0776B"/>
    <w:rsid w:val="00AB21CB"/>
    <w:rsid w:val="00AC1D02"/>
    <w:rsid w:val="00AE7378"/>
    <w:rsid w:val="00B33326"/>
    <w:rsid w:val="00B63AA8"/>
    <w:rsid w:val="00B6567A"/>
    <w:rsid w:val="00B75F85"/>
    <w:rsid w:val="00B92D95"/>
    <w:rsid w:val="00B9315E"/>
    <w:rsid w:val="00B95B10"/>
    <w:rsid w:val="00BC2C89"/>
    <w:rsid w:val="00BD6AE3"/>
    <w:rsid w:val="00BE1E33"/>
    <w:rsid w:val="00BE4C6A"/>
    <w:rsid w:val="00BE6D25"/>
    <w:rsid w:val="00C0415F"/>
    <w:rsid w:val="00C2225A"/>
    <w:rsid w:val="00C30215"/>
    <w:rsid w:val="00C838D9"/>
    <w:rsid w:val="00C84A75"/>
    <w:rsid w:val="00C921BD"/>
    <w:rsid w:val="00CA67DC"/>
    <w:rsid w:val="00CA6ECE"/>
    <w:rsid w:val="00CC4C3F"/>
    <w:rsid w:val="00D25A9D"/>
    <w:rsid w:val="00D36828"/>
    <w:rsid w:val="00D563E1"/>
    <w:rsid w:val="00D71B64"/>
    <w:rsid w:val="00D9528C"/>
    <w:rsid w:val="00DD47CE"/>
    <w:rsid w:val="00DE3199"/>
    <w:rsid w:val="00E329BC"/>
    <w:rsid w:val="00E71BC4"/>
    <w:rsid w:val="00E8766F"/>
    <w:rsid w:val="00E918BB"/>
    <w:rsid w:val="00EA46A3"/>
    <w:rsid w:val="00EC1F96"/>
    <w:rsid w:val="00ED113F"/>
    <w:rsid w:val="00EE2CE3"/>
    <w:rsid w:val="00F01EF6"/>
    <w:rsid w:val="00F80A20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2</Pages>
  <Words>2136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43</cp:revision>
  <cp:lastPrinted>2001-05-23T08:36:00Z</cp:lastPrinted>
  <dcterms:created xsi:type="dcterms:W3CDTF">2021-12-29T09:37:00Z</dcterms:created>
  <dcterms:modified xsi:type="dcterms:W3CDTF">2021-12-30T09:00:00Z</dcterms:modified>
</cp:coreProperties>
</file>