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AE37F2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4630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E07B09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4630E">
        <w:rPr>
          <w:rFonts w:ascii="Times New Roman" w:hAnsi="Times New Roman"/>
          <w:spacing w:val="2"/>
        </w:rPr>
        <w:t>us buta</w:t>
      </w:r>
      <w:r w:rsidR="00A37A36">
        <w:rPr>
          <w:rFonts w:ascii="Times New Roman" w:hAnsi="Times New Roman"/>
          <w:spacing w:val="2"/>
        </w:rPr>
        <w:t>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D124C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E0967" w14:textId="77777777" w:rsidR="00B92C98" w:rsidRDefault="00B92C98">
      <w:r>
        <w:separator/>
      </w:r>
    </w:p>
  </w:endnote>
  <w:endnote w:type="continuationSeparator" w:id="0">
    <w:p w14:paraId="07AB1FF9" w14:textId="77777777" w:rsidR="00B92C98" w:rsidRDefault="00B92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C851C" w14:textId="77777777" w:rsidR="00B92C98" w:rsidRDefault="00B92C98">
      <w:r>
        <w:separator/>
      </w:r>
    </w:p>
  </w:footnote>
  <w:footnote w:type="continuationSeparator" w:id="0">
    <w:p w14:paraId="5088AD43" w14:textId="77777777" w:rsidR="00B92C98" w:rsidRDefault="00B92C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92C98"/>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4630E"/>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2022-01-17T09:46:00Z</dcterms:created>
  <dcterms:modified xsi:type="dcterms:W3CDTF">2022-01-17T09:46:00Z</dcterms:modified>
</cp:coreProperties>
</file>